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F2D33" w14:textId="00953C43" w:rsidR="00996419" w:rsidRDefault="004B66A5" w:rsidP="00D86E69">
      <w:pPr>
        <w:pStyle w:val="MDPI11articletype"/>
        <w:rPr>
          <w:sz w:val="28"/>
          <w:szCs w:val="28"/>
        </w:rPr>
      </w:pPr>
      <w:r w:rsidRPr="00A9067C">
        <w:rPr>
          <w:sz w:val="28"/>
          <w:szCs w:val="28"/>
        </w:rPr>
        <w:t>Research Brief</w:t>
      </w:r>
      <w:r w:rsidR="00A9067C" w:rsidRPr="00A9067C">
        <w:rPr>
          <w:sz w:val="28"/>
          <w:szCs w:val="28"/>
        </w:rPr>
        <w:t xml:space="preserve"> (Causal Investigations)</w:t>
      </w:r>
    </w:p>
    <w:p w14:paraId="5E5D7E4E" w14:textId="77777777" w:rsidR="007F14C5" w:rsidRPr="007F14C5" w:rsidRDefault="007F14C5" w:rsidP="007F14C5">
      <w:pPr>
        <w:pStyle w:val="MDPI12title"/>
        <w:spacing w:after="0"/>
      </w:pPr>
    </w:p>
    <w:p w14:paraId="102FAC01" w14:textId="77777777" w:rsidR="008C2637" w:rsidRPr="008C2637" w:rsidRDefault="008C2637" w:rsidP="008C2637">
      <w:pPr>
        <w:pStyle w:val="MDPI13authornames"/>
        <w:rPr>
          <w:snapToGrid w:val="0"/>
          <w:sz w:val="36"/>
        </w:rPr>
      </w:pPr>
      <w:r w:rsidRPr="008C2637">
        <w:rPr>
          <w:snapToGrid w:val="0"/>
          <w:sz w:val="36"/>
        </w:rPr>
        <w:t>Causal Investigation Illustration: The Potential Effects of Winter Climate Change on Black Mangrove</w:t>
      </w:r>
    </w:p>
    <w:p w14:paraId="105028FF" w14:textId="77777777" w:rsidR="002B1F34" w:rsidRDefault="002B1F34" w:rsidP="00996419">
      <w:pPr>
        <w:pStyle w:val="MDPI13authornames"/>
      </w:pPr>
    </w:p>
    <w:p w14:paraId="4DF44601" w14:textId="659F37AF" w:rsidR="00BB1427" w:rsidRDefault="00391712" w:rsidP="00996419">
      <w:pPr>
        <w:pStyle w:val="MDPI13authornames"/>
        <w:rPr>
          <w:sz w:val="22"/>
        </w:rPr>
      </w:pPr>
      <w:r w:rsidRPr="00B71432">
        <w:rPr>
          <w:sz w:val="22"/>
        </w:rPr>
        <w:t xml:space="preserve">James B. Grace </w:t>
      </w:r>
      <w:r w:rsidRPr="00B71432">
        <w:rPr>
          <w:sz w:val="22"/>
          <w:vertAlign w:val="superscript"/>
        </w:rPr>
        <w:t>1</w:t>
      </w:r>
      <w:r w:rsidR="00F00C4B">
        <w:rPr>
          <w:sz w:val="22"/>
          <w:vertAlign w:val="superscript"/>
        </w:rPr>
        <w:t>*</w:t>
      </w:r>
    </w:p>
    <w:p w14:paraId="1D245441" w14:textId="3FC749D2" w:rsidR="00077F8D" w:rsidRDefault="005F469A" w:rsidP="00342E5B">
      <w:pPr>
        <w:pStyle w:val="MDPI16affiliation"/>
        <w:rPr>
          <w:sz w:val="20"/>
          <w:szCs w:val="20"/>
        </w:rPr>
      </w:pPr>
      <w:r w:rsidRPr="005F469A">
        <w:rPr>
          <w:sz w:val="20"/>
          <w:szCs w:val="20"/>
          <w:vertAlign w:val="superscript"/>
        </w:rPr>
        <w:t>1</w:t>
      </w:r>
      <w:r w:rsidR="00077F8D" w:rsidRPr="000C7C6C">
        <w:rPr>
          <w:sz w:val="20"/>
          <w:szCs w:val="20"/>
        </w:rPr>
        <w:t>Department of Biology, Concordia University; Montreal, QC H4B 1R6, Canada</w:t>
      </w:r>
    </w:p>
    <w:p w14:paraId="3B7093F6" w14:textId="7C59DE81" w:rsidR="00996419" w:rsidRPr="000C7C6C" w:rsidRDefault="00996419" w:rsidP="00CE6526">
      <w:pPr>
        <w:pStyle w:val="MDPI16affiliation"/>
        <w:rPr>
          <w:sz w:val="20"/>
          <w:szCs w:val="20"/>
        </w:rPr>
      </w:pPr>
      <w:r w:rsidRPr="000C7C6C">
        <w:rPr>
          <w:b/>
          <w:sz w:val="20"/>
          <w:szCs w:val="20"/>
        </w:rPr>
        <w:t>*</w:t>
      </w:r>
      <w:r w:rsidRPr="000C7C6C">
        <w:rPr>
          <w:sz w:val="20"/>
          <w:szCs w:val="20"/>
        </w:rPr>
        <w:tab/>
        <w:t xml:space="preserve">Correspondence: </w:t>
      </w:r>
      <w:r w:rsidR="00A5084B" w:rsidRPr="000C7C6C">
        <w:rPr>
          <w:sz w:val="20"/>
          <w:szCs w:val="20"/>
        </w:rPr>
        <w:t>james.grace@concordia.ca</w:t>
      </w:r>
      <w:r w:rsidRPr="000C7C6C">
        <w:rPr>
          <w:sz w:val="20"/>
          <w:szCs w:val="20"/>
        </w:rPr>
        <w:t xml:space="preserve">; </w:t>
      </w:r>
      <w:r w:rsidR="00853B85" w:rsidRPr="000C7C6C">
        <w:rPr>
          <w:sz w:val="20"/>
          <w:szCs w:val="20"/>
        </w:rPr>
        <w:t xml:space="preserve">Tel.: </w:t>
      </w:r>
      <w:r w:rsidR="00374DC0" w:rsidRPr="000C7C6C">
        <w:rPr>
          <w:sz w:val="20"/>
          <w:szCs w:val="20"/>
        </w:rPr>
        <w:t>+1-337-298-1671</w:t>
      </w:r>
    </w:p>
    <w:p w14:paraId="6E5E977B" w14:textId="77777777" w:rsidR="00421067" w:rsidRPr="00B56A9A" w:rsidRDefault="00421067" w:rsidP="00CE6526">
      <w:pPr>
        <w:pStyle w:val="MDPI16affiliation"/>
        <w:rPr>
          <w:rFonts w:eastAsiaTheme="minorEastAsia"/>
          <w:lang w:eastAsia="zh-CN"/>
        </w:rPr>
      </w:pPr>
    </w:p>
    <w:p w14:paraId="68E9270C" w14:textId="77777777" w:rsidR="008F623F" w:rsidRDefault="00996419" w:rsidP="008F623F">
      <w:pPr>
        <w:pStyle w:val="MDPI17abstract"/>
        <w:jc w:val="left"/>
        <w:rPr>
          <w:b/>
          <w:sz w:val="22"/>
        </w:rPr>
      </w:pPr>
      <w:r w:rsidRPr="009D2D81">
        <w:rPr>
          <w:b/>
          <w:sz w:val="22"/>
        </w:rPr>
        <w:t>Abstract</w:t>
      </w:r>
    </w:p>
    <w:p w14:paraId="1AE380F5" w14:textId="6445908C" w:rsidR="00A33829" w:rsidRPr="00B96315" w:rsidRDefault="009E5639" w:rsidP="00A33829">
      <w:pPr>
        <w:pStyle w:val="MDPI18keywords"/>
        <w:rPr>
          <w:sz w:val="22"/>
        </w:rPr>
      </w:pPr>
      <w:r w:rsidRPr="00B96315">
        <w:rPr>
          <w:sz w:val="22"/>
        </w:rPr>
        <w:t>Causal method</w:t>
      </w:r>
      <w:r w:rsidR="00B0715B" w:rsidRPr="00B96315">
        <w:rPr>
          <w:sz w:val="22"/>
        </w:rPr>
        <w:t xml:space="preserve">ology rarely describes procedures for </w:t>
      </w:r>
      <w:r w:rsidR="00BF4B24" w:rsidRPr="00B96315">
        <w:rPr>
          <w:sz w:val="22"/>
        </w:rPr>
        <w:t>conducting</w:t>
      </w:r>
      <w:r w:rsidR="00034DDA" w:rsidRPr="00B96315">
        <w:rPr>
          <w:sz w:val="22"/>
        </w:rPr>
        <w:t xml:space="preserve"> causal </w:t>
      </w:r>
      <w:r w:rsidR="00BF4B24" w:rsidRPr="00B96315">
        <w:rPr>
          <w:sz w:val="22"/>
        </w:rPr>
        <w:t>investigations</w:t>
      </w:r>
      <w:r w:rsidR="004A24C8" w:rsidRPr="00B96315">
        <w:rPr>
          <w:sz w:val="22"/>
        </w:rPr>
        <w:t>,</w:t>
      </w:r>
      <w:r w:rsidR="00BF4B24" w:rsidRPr="00B96315">
        <w:rPr>
          <w:sz w:val="22"/>
        </w:rPr>
        <w:t xml:space="preserve"> despite the historical </w:t>
      </w:r>
      <w:r w:rsidR="00385E38" w:rsidRPr="00B96315">
        <w:rPr>
          <w:sz w:val="22"/>
        </w:rPr>
        <w:t xml:space="preserve">importance of this process. </w:t>
      </w:r>
      <w:r w:rsidR="001F0E82" w:rsidRPr="00B96315">
        <w:rPr>
          <w:sz w:val="22"/>
        </w:rPr>
        <w:t xml:space="preserve">It is unclear </w:t>
      </w:r>
      <w:r w:rsidR="00B54FB6" w:rsidRPr="00B96315">
        <w:rPr>
          <w:sz w:val="22"/>
        </w:rPr>
        <w:t>whether</w:t>
      </w:r>
      <w:r w:rsidR="001F0E82" w:rsidRPr="00B96315">
        <w:rPr>
          <w:sz w:val="22"/>
        </w:rPr>
        <w:t xml:space="preserve"> human</w:t>
      </w:r>
      <w:r w:rsidR="00E30132" w:rsidRPr="00B96315">
        <w:rPr>
          <w:sz w:val="22"/>
        </w:rPr>
        <w:t xml:space="preserve"> civilizations would exist in their current form with</w:t>
      </w:r>
      <w:r w:rsidR="00BB152A" w:rsidRPr="00B96315">
        <w:rPr>
          <w:sz w:val="22"/>
        </w:rPr>
        <w:t>out</w:t>
      </w:r>
      <w:r w:rsidR="00E30132" w:rsidRPr="00B96315">
        <w:rPr>
          <w:sz w:val="22"/>
        </w:rPr>
        <w:t xml:space="preserve"> </w:t>
      </w:r>
      <w:r w:rsidR="00B54FB6" w:rsidRPr="00B96315">
        <w:rPr>
          <w:sz w:val="22"/>
        </w:rPr>
        <w:t>the</w:t>
      </w:r>
      <w:r w:rsidR="00E30132" w:rsidRPr="00B96315">
        <w:rPr>
          <w:sz w:val="22"/>
        </w:rPr>
        <w:t xml:space="preserve"> vast accumulation of causal knowledge</w:t>
      </w:r>
      <w:r w:rsidR="004C624F" w:rsidRPr="00B96315">
        <w:rPr>
          <w:sz w:val="22"/>
        </w:rPr>
        <w:t xml:space="preserve"> upon which technology </w:t>
      </w:r>
      <w:r w:rsidR="00630A0E" w:rsidRPr="00B96315">
        <w:rPr>
          <w:sz w:val="22"/>
        </w:rPr>
        <w:t xml:space="preserve">of all sorts </w:t>
      </w:r>
      <w:r w:rsidR="00E2510A" w:rsidRPr="00B96315">
        <w:rPr>
          <w:sz w:val="22"/>
        </w:rPr>
        <w:t>depends</w:t>
      </w:r>
      <w:r w:rsidR="00E30132" w:rsidRPr="00B96315">
        <w:rPr>
          <w:sz w:val="22"/>
        </w:rPr>
        <w:t xml:space="preserve">. </w:t>
      </w:r>
      <w:r w:rsidR="00EF7158" w:rsidRPr="00B96315">
        <w:rPr>
          <w:sz w:val="22"/>
        </w:rPr>
        <w:t>Simply put, causal investigations help us to determine, “how things work”</w:t>
      </w:r>
      <w:r w:rsidR="000726A1" w:rsidRPr="00B96315">
        <w:rPr>
          <w:sz w:val="22"/>
        </w:rPr>
        <w:t>.</w:t>
      </w:r>
      <w:r w:rsidR="00EF7158" w:rsidRPr="00B96315">
        <w:rPr>
          <w:sz w:val="22"/>
        </w:rPr>
        <w:t xml:space="preserve"> </w:t>
      </w:r>
      <w:r w:rsidR="0087736B" w:rsidRPr="00B96315">
        <w:rPr>
          <w:sz w:val="22"/>
        </w:rPr>
        <w:t>Recent increases in</w:t>
      </w:r>
      <w:r w:rsidR="00E877FE" w:rsidRPr="00B96315">
        <w:rPr>
          <w:sz w:val="22"/>
        </w:rPr>
        <w:t xml:space="preserve"> the</w:t>
      </w:r>
      <w:r w:rsidR="0087736B" w:rsidRPr="00B96315">
        <w:rPr>
          <w:sz w:val="22"/>
        </w:rPr>
        <w:t xml:space="preserve"> </w:t>
      </w:r>
      <w:r w:rsidR="007434C2" w:rsidRPr="00B96315">
        <w:rPr>
          <w:sz w:val="22"/>
        </w:rPr>
        <w:t>literature</w:t>
      </w:r>
      <w:r w:rsidR="00AB0151" w:rsidRPr="00B96315">
        <w:rPr>
          <w:sz w:val="22"/>
        </w:rPr>
        <w:t xml:space="preserve"> describing statistical causal inference</w:t>
      </w:r>
      <w:r w:rsidR="008A13CA" w:rsidRPr="00B96315">
        <w:rPr>
          <w:sz w:val="22"/>
        </w:rPr>
        <w:t xml:space="preserve">, which </w:t>
      </w:r>
      <w:r w:rsidR="00A94C5B">
        <w:rPr>
          <w:sz w:val="22"/>
        </w:rPr>
        <w:t xml:space="preserve">seeks to </w:t>
      </w:r>
      <w:r w:rsidR="00E96AB8" w:rsidRPr="00B96315">
        <w:rPr>
          <w:sz w:val="22"/>
        </w:rPr>
        <w:t>provide methods for calculating</w:t>
      </w:r>
      <w:r w:rsidR="008A13CA" w:rsidRPr="00B96315">
        <w:rPr>
          <w:sz w:val="22"/>
        </w:rPr>
        <w:t xml:space="preserve"> </w:t>
      </w:r>
      <w:r w:rsidR="0035517C">
        <w:rPr>
          <w:sz w:val="22"/>
        </w:rPr>
        <w:t xml:space="preserve">effect </w:t>
      </w:r>
      <w:r w:rsidR="000B64A4" w:rsidRPr="00B96315">
        <w:rPr>
          <w:sz w:val="22"/>
        </w:rPr>
        <w:t>estimates for “what happened”</w:t>
      </w:r>
      <w:r w:rsidR="00D6228F" w:rsidRPr="00B96315">
        <w:rPr>
          <w:sz w:val="22"/>
        </w:rPr>
        <w:t>,</w:t>
      </w:r>
      <w:r w:rsidR="00AB0151" w:rsidRPr="00B96315">
        <w:rPr>
          <w:sz w:val="22"/>
        </w:rPr>
        <w:t xml:space="preserve"> behooves us to </w:t>
      </w:r>
      <w:r w:rsidR="004A24C8" w:rsidRPr="00B96315">
        <w:rPr>
          <w:sz w:val="22"/>
        </w:rPr>
        <w:t>discuss</w:t>
      </w:r>
      <w:r w:rsidR="00E2510A" w:rsidRPr="00B96315">
        <w:rPr>
          <w:sz w:val="22"/>
        </w:rPr>
        <w:t xml:space="preserve"> modern ideas </w:t>
      </w:r>
      <w:r w:rsidR="00F871EC" w:rsidRPr="00B96315">
        <w:rPr>
          <w:sz w:val="22"/>
        </w:rPr>
        <w:t xml:space="preserve">regarding how </w:t>
      </w:r>
      <w:r w:rsidR="00B71171" w:rsidRPr="00B96315">
        <w:rPr>
          <w:sz w:val="22"/>
        </w:rPr>
        <w:t>causal knowledge</w:t>
      </w:r>
      <w:r w:rsidR="00FA3BE2" w:rsidRPr="00B96315">
        <w:rPr>
          <w:sz w:val="22"/>
        </w:rPr>
        <w:t xml:space="preserve"> of the real world</w:t>
      </w:r>
      <w:r w:rsidR="00B71171" w:rsidRPr="00B96315">
        <w:rPr>
          <w:sz w:val="22"/>
        </w:rPr>
        <w:t xml:space="preserve"> is accumulated</w:t>
      </w:r>
      <w:r w:rsidR="00F24600" w:rsidRPr="00B96315">
        <w:rPr>
          <w:sz w:val="22"/>
        </w:rPr>
        <w:t xml:space="preserve"> to provide a balanced view of </w:t>
      </w:r>
      <w:r w:rsidR="006C3093" w:rsidRPr="00B96315">
        <w:rPr>
          <w:sz w:val="22"/>
        </w:rPr>
        <w:t>the study of causality</w:t>
      </w:r>
      <w:r w:rsidR="00B71171" w:rsidRPr="00B96315">
        <w:rPr>
          <w:sz w:val="22"/>
        </w:rPr>
        <w:t>.</w:t>
      </w:r>
    </w:p>
    <w:p w14:paraId="372A3496" w14:textId="42E4094F" w:rsidR="00996419" w:rsidRPr="009D2D81" w:rsidRDefault="00996419" w:rsidP="009B677A">
      <w:pPr>
        <w:pStyle w:val="MDPI18keywords"/>
        <w:rPr>
          <w:sz w:val="22"/>
        </w:rPr>
      </w:pPr>
      <w:r w:rsidRPr="009D2D81">
        <w:rPr>
          <w:b/>
          <w:sz w:val="22"/>
        </w:rPr>
        <w:t xml:space="preserve">Keywords: </w:t>
      </w:r>
      <w:r w:rsidR="00112BC7" w:rsidRPr="009D2D81">
        <w:rPr>
          <w:sz w:val="22"/>
        </w:rPr>
        <w:t>causal investigations</w:t>
      </w:r>
      <w:r w:rsidRPr="009D2D81">
        <w:rPr>
          <w:sz w:val="22"/>
        </w:rPr>
        <w:t>;</w:t>
      </w:r>
      <w:r w:rsidR="00112BC7" w:rsidRPr="009D2D81">
        <w:rPr>
          <w:sz w:val="22"/>
        </w:rPr>
        <w:t xml:space="preserve"> causal inference; mechanistic causal </w:t>
      </w:r>
      <w:r w:rsidR="00517286" w:rsidRPr="009D2D81">
        <w:rPr>
          <w:sz w:val="22"/>
        </w:rPr>
        <w:t>investigations.</w:t>
      </w:r>
      <w:r w:rsidRPr="009D2D81">
        <w:rPr>
          <w:sz w:val="22"/>
        </w:rPr>
        <w:t xml:space="preserve"> </w:t>
      </w:r>
    </w:p>
    <w:p w14:paraId="6930328F" w14:textId="77777777" w:rsidR="00996419" w:rsidRPr="00B56A9A" w:rsidRDefault="00996419" w:rsidP="00996419">
      <w:pPr>
        <w:pStyle w:val="MDPI19line"/>
      </w:pPr>
    </w:p>
    <w:p w14:paraId="161BB7AF" w14:textId="77777777" w:rsidR="00996419" w:rsidRPr="00B56A9A" w:rsidRDefault="00996419" w:rsidP="00996419">
      <w:pPr>
        <w:pStyle w:val="MDPI21heading1"/>
      </w:pPr>
      <w:r w:rsidRPr="00B56A9A">
        <w:rPr>
          <w:lang w:eastAsia="zh-CN"/>
        </w:rPr>
        <w:t xml:space="preserve">1. </w:t>
      </w:r>
      <w:r w:rsidRPr="00B56A9A">
        <w:t>Introduction</w:t>
      </w:r>
    </w:p>
    <w:p w14:paraId="25C535FC" w14:textId="71C39B27" w:rsidR="0011020A" w:rsidRPr="0011020A" w:rsidRDefault="0011020A" w:rsidP="0011020A">
      <w:pPr>
        <w:pStyle w:val="MDPI21heading1"/>
        <w:rPr>
          <w:b w:val="0"/>
          <w:sz w:val="22"/>
        </w:rPr>
      </w:pPr>
      <w:r w:rsidRPr="0011020A">
        <w:rPr>
          <w:b w:val="0"/>
          <w:sz w:val="22"/>
        </w:rPr>
        <w:t xml:space="preserve">The general principles of mechanistic causal investigation are described by Craver and Darden in their 2013 book, </w:t>
      </w:r>
      <w:r w:rsidRPr="0011020A">
        <w:rPr>
          <w:b w:val="0"/>
          <w:i/>
          <w:iCs/>
          <w:sz w:val="22"/>
        </w:rPr>
        <w:t>In Search of Mechanisms</w:t>
      </w:r>
      <w:r w:rsidRPr="0011020A">
        <w:rPr>
          <w:b w:val="0"/>
          <w:sz w:val="22"/>
        </w:rPr>
        <w:t xml:space="preserve"> (</w:t>
      </w:r>
      <w:r w:rsidR="00CB1ED9" w:rsidRPr="00FF2A0F">
        <w:rPr>
          <w:b w:val="0"/>
          <w:i/>
          <w:iCs/>
          <w:sz w:val="22"/>
        </w:rPr>
        <w:fldChar w:fldCharType="begin"/>
      </w:r>
      <w:r w:rsidR="00CB1ED9" w:rsidRPr="00FF2A0F">
        <w:rPr>
          <w:b w:val="0"/>
          <w:i/>
          <w:iCs/>
          <w:sz w:val="22"/>
        </w:rPr>
        <w:instrText xml:space="preserve"> REF _Ref228269265 \r \h </w:instrText>
      </w:r>
      <w:r w:rsidR="00FF2A0F">
        <w:rPr>
          <w:b w:val="0"/>
          <w:i/>
          <w:iCs/>
          <w:sz w:val="22"/>
        </w:rPr>
        <w:instrText xml:space="preserve"> \* MERGEFORMAT </w:instrText>
      </w:r>
      <w:r w:rsidR="00CB1ED9" w:rsidRPr="00FF2A0F">
        <w:rPr>
          <w:b w:val="0"/>
          <w:i/>
          <w:iCs/>
          <w:sz w:val="22"/>
        </w:rPr>
      </w:r>
      <w:r w:rsidR="00CB1ED9" w:rsidRPr="00FF2A0F">
        <w:rPr>
          <w:b w:val="0"/>
          <w:i/>
          <w:iCs/>
          <w:sz w:val="22"/>
        </w:rPr>
        <w:fldChar w:fldCharType="separate"/>
      </w:r>
      <w:r w:rsidR="00A94C5B">
        <w:rPr>
          <w:b w:val="0"/>
          <w:i/>
          <w:iCs/>
          <w:sz w:val="22"/>
        </w:rPr>
        <w:t>1</w:t>
      </w:r>
      <w:r w:rsidR="00CB1ED9" w:rsidRPr="00FF2A0F">
        <w:rPr>
          <w:b w:val="0"/>
          <w:i/>
          <w:iCs/>
          <w:sz w:val="22"/>
        </w:rPr>
        <w:fldChar w:fldCharType="end"/>
      </w:r>
      <w:r w:rsidRPr="0011020A">
        <w:rPr>
          <w:b w:val="0"/>
          <w:sz w:val="22"/>
        </w:rPr>
        <w:t>). In that treatment, the authors describe causal investigations in terms of the steps commonly taken to establish an understanding of real-world causal mechanisms (</w:t>
      </w:r>
      <w:r w:rsidR="00CB1ED9" w:rsidRPr="00FF2A0F">
        <w:rPr>
          <w:b w:val="0"/>
          <w:i/>
          <w:iCs/>
          <w:sz w:val="22"/>
        </w:rPr>
        <w:fldChar w:fldCharType="begin"/>
      </w:r>
      <w:r w:rsidR="00CB1ED9" w:rsidRPr="00FF2A0F">
        <w:rPr>
          <w:b w:val="0"/>
          <w:i/>
          <w:iCs/>
          <w:sz w:val="22"/>
        </w:rPr>
        <w:instrText xml:space="preserve"> REF _Ref228269287 \r \h </w:instrText>
      </w:r>
      <w:r w:rsidR="00FF2A0F">
        <w:rPr>
          <w:b w:val="0"/>
          <w:i/>
          <w:iCs/>
          <w:sz w:val="22"/>
        </w:rPr>
        <w:instrText xml:space="preserve"> \* MERGEFORMAT </w:instrText>
      </w:r>
      <w:r w:rsidR="00CB1ED9" w:rsidRPr="00FF2A0F">
        <w:rPr>
          <w:b w:val="0"/>
          <w:i/>
          <w:iCs/>
          <w:sz w:val="22"/>
        </w:rPr>
      </w:r>
      <w:r w:rsidR="00CB1ED9" w:rsidRPr="00FF2A0F">
        <w:rPr>
          <w:b w:val="0"/>
          <w:i/>
          <w:iCs/>
          <w:sz w:val="22"/>
        </w:rPr>
        <w:fldChar w:fldCharType="separate"/>
      </w:r>
      <w:r w:rsidR="00A94C5B">
        <w:rPr>
          <w:b w:val="0"/>
          <w:i/>
          <w:iCs/>
          <w:sz w:val="22"/>
        </w:rPr>
        <w:t>2</w:t>
      </w:r>
      <w:r w:rsidR="00CB1ED9" w:rsidRPr="00FF2A0F">
        <w:rPr>
          <w:b w:val="0"/>
          <w:i/>
          <w:iCs/>
          <w:sz w:val="22"/>
        </w:rPr>
        <w:fldChar w:fldCharType="end"/>
      </w:r>
      <w:r w:rsidRPr="0011020A">
        <w:rPr>
          <w:b w:val="0"/>
          <w:sz w:val="22"/>
        </w:rPr>
        <w:t xml:space="preserve">). Note that the term “real-world” distinguishes mechanistic investigations from counterfactual statistical inference studies, which deal with “imagined worlds” that ignore mechanistic information and are poorly suited to building causal knowledge. A summary of the main points and </w:t>
      </w:r>
      <w:r w:rsidR="005F4FA8">
        <w:rPr>
          <w:b w:val="0"/>
          <w:sz w:val="22"/>
        </w:rPr>
        <w:t xml:space="preserve">select </w:t>
      </w:r>
      <w:r w:rsidRPr="0011020A">
        <w:rPr>
          <w:b w:val="0"/>
          <w:sz w:val="22"/>
        </w:rPr>
        <w:t>historical examples in Craver and Darden (</w:t>
      </w:r>
      <w:r w:rsidR="00CB1ED9" w:rsidRPr="00FF2A0F">
        <w:rPr>
          <w:b w:val="0"/>
          <w:i/>
          <w:iCs/>
          <w:sz w:val="22"/>
        </w:rPr>
        <w:fldChar w:fldCharType="begin"/>
      </w:r>
      <w:r w:rsidR="00CB1ED9" w:rsidRPr="00FF2A0F">
        <w:rPr>
          <w:b w:val="0"/>
          <w:i/>
          <w:iCs/>
          <w:sz w:val="22"/>
        </w:rPr>
        <w:instrText xml:space="preserve"> REF _Ref228269265 \r \h </w:instrText>
      </w:r>
      <w:r w:rsidR="00FF2A0F">
        <w:rPr>
          <w:b w:val="0"/>
          <w:i/>
          <w:iCs/>
          <w:sz w:val="22"/>
        </w:rPr>
        <w:instrText xml:space="preserve"> \* MERGEFORMAT </w:instrText>
      </w:r>
      <w:r w:rsidR="00CB1ED9" w:rsidRPr="00FF2A0F">
        <w:rPr>
          <w:b w:val="0"/>
          <w:i/>
          <w:iCs/>
          <w:sz w:val="22"/>
        </w:rPr>
      </w:r>
      <w:r w:rsidR="00CB1ED9" w:rsidRPr="00FF2A0F">
        <w:rPr>
          <w:b w:val="0"/>
          <w:i/>
          <w:iCs/>
          <w:sz w:val="22"/>
        </w:rPr>
        <w:fldChar w:fldCharType="separate"/>
      </w:r>
      <w:r w:rsidR="00A94C5B">
        <w:rPr>
          <w:b w:val="0"/>
          <w:i/>
          <w:iCs/>
          <w:sz w:val="22"/>
        </w:rPr>
        <w:t>1</w:t>
      </w:r>
      <w:r w:rsidR="00CB1ED9" w:rsidRPr="00FF2A0F">
        <w:rPr>
          <w:b w:val="0"/>
          <w:i/>
          <w:iCs/>
          <w:sz w:val="22"/>
        </w:rPr>
        <w:fldChar w:fldCharType="end"/>
      </w:r>
      <w:r w:rsidRPr="0011020A">
        <w:rPr>
          <w:b w:val="0"/>
          <w:sz w:val="22"/>
        </w:rPr>
        <w:t>) can be found in Grace 2026 (</w:t>
      </w:r>
      <w:r w:rsidR="00CE636F" w:rsidRPr="00FF2A0F">
        <w:rPr>
          <w:b w:val="0"/>
          <w:i/>
          <w:iCs/>
          <w:sz w:val="22"/>
        </w:rPr>
        <w:fldChar w:fldCharType="begin"/>
      </w:r>
      <w:r w:rsidR="00CE636F" w:rsidRPr="00FF2A0F">
        <w:rPr>
          <w:b w:val="0"/>
          <w:i/>
          <w:iCs/>
          <w:sz w:val="22"/>
        </w:rPr>
        <w:instrText xml:space="preserve"> REF _Ref228269306 \r \h </w:instrText>
      </w:r>
      <w:r w:rsidR="00FF2A0F">
        <w:rPr>
          <w:b w:val="0"/>
          <w:i/>
          <w:iCs/>
          <w:sz w:val="22"/>
        </w:rPr>
        <w:instrText xml:space="preserve"> \* MERGEFORMAT </w:instrText>
      </w:r>
      <w:r w:rsidR="00CE636F" w:rsidRPr="00FF2A0F">
        <w:rPr>
          <w:b w:val="0"/>
          <w:i/>
          <w:iCs/>
          <w:sz w:val="22"/>
        </w:rPr>
      </w:r>
      <w:r w:rsidR="00CE636F" w:rsidRPr="00FF2A0F">
        <w:rPr>
          <w:b w:val="0"/>
          <w:i/>
          <w:iCs/>
          <w:sz w:val="22"/>
        </w:rPr>
        <w:fldChar w:fldCharType="separate"/>
      </w:r>
      <w:r w:rsidR="00A94C5B">
        <w:rPr>
          <w:b w:val="0"/>
          <w:i/>
          <w:iCs/>
          <w:sz w:val="22"/>
        </w:rPr>
        <w:t>3</w:t>
      </w:r>
      <w:r w:rsidR="00CE636F" w:rsidRPr="00FF2A0F">
        <w:rPr>
          <w:b w:val="0"/>
          <w:i/>
          <w:iCs/>
          <w:sz w:val="22"/>
        </w:rPr>
        <w:fldChar w:fldCharType="end"/>
      </w:r>
      <w:r w:rsidRPr="0011020A">
        <w:rPr>
          <w:b w:val="0"/>
          <w:sz w:val="22"/>
        </w:rPr>
        <w:t>).</w:t>
      </w:r>
    </w:p>
    <w:p w14:paraId="19B4BD45" w14:textId="17951C3D" w:rsidR="0011020A" w:rsidRDefault="00BA68C7" w:rsidP="0011020A">
      <w:pPr>
        <w:pStyle w:val="MDPI21heading1"/>
        <w:rPr>
          <w:b w:val="0"/>
          <w:sz w:val="22"/>
        </w:rPr>
      </w:pPr>
      <w:r w:rsidRPr="00BA68C7">
        <w:rPr>
          <w:b w:val="0"/>
          <w:sz w:val="22"/>
        </w:rPr>
        <w:t>Figure 1 presents a simplified workflow for real-world causal investigations</w:t>
      </w:r>
      <w:r>
        <w:rPr>
          <w:b w:val="0"/>
          <w:sz w:val="22"/>
        </w:rPr>
        <w:t>.</w:t>
      </w:r>
      <w:r w:rsidR="009D4DD4">
        <w:rPr>
          <w:b w:val="0"/>
          <w:sz w:val="22"/>
        </w:rPr>
        <w:t xml:space="preserve"> </w:t>
      </w:r>
      <w:r w:rsidR="0011020A" w:rsidRPr="0011020A">
        <w:rPr>
          <w:b w:val="0"/>
          <w:sz w:val="22"/>
        </w:rPr>
        <w:t xml:space="preserve">Real-world causal investigations usually begin with the identification of a phenomenon of interest. Early in the process, researchers are advised to consult existing knowledge of the system under examination, literature regarding the structures and processes relevant to the presumed mechanism, and behavior of the system to be understood. Progress is made through the accumulation of evidence describing, evaluating, and refining a consistent mechanistic understanding of the phenomenon of interest. Validation and confidence are obtained through </w:t>
      </w:r>
      <w:r w:rsidR="00FF561C">
        <w:rPr>
          <w:b w:val="0"/>
          <w:sz w:val="22"/>
        </w:rPr>
        <w:t>sequential studies</w:t>
      </w:r>
      <w:r w:rsidR="0011020A" w:rsidRPr="0011020A">
        <w:rPr>
          <w:b w:val="0"/>
          <w:sz w:val="22"/>
        </w:rPr>
        <w:t xml:space="preserve"> of real-world consistency with mechanistic understanding. All </w:t>
      </w:r>
      <w:r w:rsidR="0011020A" w:rsidRPr="0011020A">
        <w:rPr>
          <w:b w:val="0"/>
          <w:sz w:val="22"/>
        </w:rPr>
        <w:lastRenderedPageBreak/>
        <w:t>relevant forms of evidence are considered, and progress is typically evaluated by scientists with appropriate knowledge of the subject.</w:t>
      </w:r>
      <w:r w:rsidR="00A31EF5">
        <w:rPr>
          <w:b w:val="0"/>
          <w:sz w:val="22"/>
        </w:rPr>
        <w:t xml:space="preserve"> Workflow discussed in more detail in (</w:t>
      </w:r>
      <w:r w:rsidR="00A31EF5" w:rsidRPr="002B0879">
        <w:rPr>
          <w:b w:val="0"/>
          <w:i/>
          <w:iCs/>
          <w:sz w:val="22"/>
        </w:rPr>
        <w:fldChar w:fldCharType="begin"/>
      </w:r>
      <w:r w:rsidR="00A31EF5" w:rsidRPr="002B0879">
        <w:rPr>
          <w:b w:val="0"/>
          <w:i/>
          <w:iCs/>
          <w:sz w:val="22"/>
        </w:rPr>
        <w:instrText xml:space="preserve"> REF _Ref228269306 \r \h </w:instrText>
      </w:r>
      <w:r w:rsidR="002B0879" w:rsidRPr="002B0879">
        <w:rPr>
          <w:b w:val="0"/>
          <w:i/>
          <w:iCs/>
          <w:sz w:val="22"/>
        </w:rPr>
        <w:instrText xml:space="preserve"> \* MERGEFORMAT </w:instrText>
      </w:r>
      <w:r w:rsidR="00A31EF5" w:rsidRPr="002B0879">
        <w:rPr>
          <w:b w:val="0"/>
          <w:i/>
          <w:iCs/>
          <w:sz w:val="22"/>
        </w:rPr>
      </w:r>
      <w:r w:rsidR="00A31EF5" w:rsidRPr="002B0879">
        <w:rPr>
          <w:b w:val="0"/>
          <w:i/>
          <w:iCs/>
          <w:sz w:val="22"/>
        </w:rPr>
        <w:fldChar w:fldCharType="separate"/>
      </w:r>
      <w:r w:rsidR="00A31EF5" w:rsidRPr="002B0879">
        <w:rPr>
          <w:b w:val="0"/>
          <w:i/>
          <w:iCs/>
          <w:sz w:val="22"/>
        </w:rPr>
        <w:t>3</w:t>
      </w:r>
      <w:r w:rsidR="00A31EF5" w:rsidRPr="002B0879">
        <w:rPr>
          <w:b w:val="0"/>
          <w:i/>
          <w:iCs/>
          <w:sz w:val="22"/>
        </w:rPr>
        <w:fldChar w:fldCharType="end"/>
      </w:r>
      <w:r w:rsidR="00A31EF5">
        <w:rPr>
          <w:b w:val="0"/>
          <w:sz w:val="22"/>
        </w:rPr>
        <w:t>).</w:t>
      </w:r>
    </w:p>
    <w:p w14:paraId="5B85C5C3" w14:textId="31A37EED" w:rsidR="000936F3" w:rsidRPr="000936F3" w:rsidRDefault="00C40D2D" w:rsidP="00997A9B">
      <w:pPr>
        <w:pStyle w:val="MDPI21heading1"/>
        <w:rPr>
          <w:bCs/>
          <w:sz w:val="22"/>
        </w:rPr>
      </w:pPr>
      <w:r>
        <w:rPr>
          <w:bCs/>
          <w:noProof/>
          <w:snapToGrid/>
          <w:sz w:val="22"/>
        </w:rPr>
        <w:drawing>
          <wp:inline distT="0" distB="0" distL="0" distR="0" wp14:anchorId="68490E48" wp14:editId="696ADA34">
            <wp:extent cx="4986602" cy="5408762"/>
            <wp:effectExtent l="0" t="0" r="5080" b="1905"/>
            <wp:docPr id="1210125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25891" name="Picture 12101258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98612" cy="5421789"/>
                    </a:xfrm>
                    <a:prstGeom prst="rect">
                      <a:avLst/>
                    </a:prstGeom>
                  </pic:spPr>
                </pic:pic>
              </a:graphicData>
            </a:graphic>
          </wp:inline>
        </w:drawing>
      </w:r>
    </w:p>
    <w:p w14:paraId="3600A939" w14:textId="14732FF2" w:rsidR="000936F3" w:rsidRPr="000936F3" w:rsidRDefault="000936F3" w:rsidP="000936F3">
      <w:pPr>
        <w:pStyle w:val="MDPI21heading1"/>
        <w:rPr>
          <w:b w:val="0"/>
          <w:i/>
          <w:iCs/>
          <w:sz w:val="22"/>
        </w:rPr>
      </w:pPr>
      <w:r w:rsidRPr="000936F3">
        <w:rPr>
          <w:b w:val="0"/>
          <w:i/>
          <w:iCs/>
          <w:sz w:val="22"/>
        </w:rPr>
        <w:t>Fig</w:t>
      </w:r>
      <w:r w:rsidR="00901282">
        <w:rPr>
          <w:b w:val="0"/>
          <w:i/>
          <w:iCs/>
          <w:sz w:val="22"/>
        </w:rPr>
        <w:t>.</w:t>
      </w:r>
      <w:r w:rsidRPr="000936F3">
        <w:rPr>
          <w:b w:val="0"/>
          <w:i/>
          <w:iCs/>
          <w:sz w:val="22"/>
        </w:rPr>
        <w:t xml:space="preserve"> 1. Example workflow </w:t>
      </w:r>
      <w:r w:rsidR="00022D67">
        <w:rPr>
          <w:b w:val="0"/>
          <w:i/>
          <w:iCs/>
          <w:sz w:val="22"/>
        </w:rPr>
        <w:t>for causal investigations</w:t>
      </w:r>
      <w:r w:rsidRPr="000936F3">
        <w:rPr>
          <w:b w:val="0"/>
          <w:i/>
          <w:iCs/>
          <w:sz w:val="22"/>
        </w:rPr>
        <w:t xml:space="preserve"> </w:t>
      </w:r>
      <w:r w:rsidR="00843B7D">
        <w:rPr>
          <w:b w:val="0"/>
          <w:i/>
          <w:iCs/>
          <w:sz w:val="22"/>
        </w:rPr>
        <w:t>(</w:t>
      </w:r>
      <w:r w:rsidR="0001196D">
        <w:rPr>
          <w:b w:val="0"/>
          <w:i/>
          <w:iCs/>
          <w:sz w:val="22"/>
        </w:rPr>
        <w:fldChar w:fldCharType="begin"/>
      </w:r>
      <w:r w:rsidR="0001196D">
        <w:rPr>
          <w:b w:val="0"/>
          <w:i/>
          <w:iCs/>
          <w:sz w:val="22"/>
        </w:rPr>
        <w:instrText xml:space="preserve"> REF _Ref228269306 \r \h </w:instrText>
      </w:r>
      <w:r w:rsidR="0001196D">
        <w:rPr>
          <w:b w:val="0"/>
          <w:i/>
          <w:iCs/>
          <w:sz w:val="22"/>
        </w:rPr>
      </w:r>
      <w:r w:rsidR="0001196D">
        <w:rPr>
          <w:b w:val="0"/>
          <w:i/>
          <w:iCs/>
          <w:sz w:val="22"/>
        </w:rPr>
        <w:fldChar w:fldCharType="separate"/>
      </w:r>
      <w:r w:rsidR="00A94C5B">
        <w:rPr>
          <w:b w:val="0"/>
          <w:i/>
          <w:iCs/>
          <w:sz w:val="22"/>
        </w:rPr>
        <w:t>3</w:t>
      </w:r>
      <w:r w:rsidR="0001196D">
        <w:rPr>
          <w:b w:val="0"/>
          <w:i/>
          <w:iCs/>
          <w:sz w:val="22"/>
        </w:rPr>
        <w:fldChar w:fldCharType="end"/>
      </w:r>
      <w:r w:rsidRPr="000936F3">
        <w:rPr>
          <w:b w:val="0"/>
          <w:i/>
          <w:iCs/>
          <w:sz w:val="22"/>
        </w:rPr>
        <w:t>).</w:t>
      </w:r>
    </w:p>
    <w:p w14:paraId="45CDC6CC" w14:textId="6D82FDB2" w:rsidR="00CE1458" w:rsidRDefault="0011020A" w:rsidP="0011020A">
      <w:pPr>
        <w:pStyle w:val="MDPI21heading1"/>
        <w:rPr>
          <w:b w:val="0"/>
          <w:sz w:val="22"/>
        </w:rPr>
      </w:pPr>
      <w:r w:rsidRPr="0011020A">
        <w:rPr>
          <w:b w:val="0"/>
          <w:sz w:val="22"/>
        </w:rPr>
        <w:t>The investigation described here relates to the broad question of how coastal ecosystems may respond to or be impacted by climate change. An increase in the study of potential climate change effects on ecosystems during the past few decades has fueled substantial research on coastal plant communities, which are on the front line of sea-level rise, but which are also influenced by rising temperatures. This presentation summarizes a subset of the work during the past several years that has progressively advanced our understanding and that provides an exemplar illustration of mechanistic causal investigation.</w:t>
      </w:r>
    </w:p>
    <w:p w14:paraId="554B8814" w14:textId="77777777" w:rsidR="00CE1458" w:rsidRDefault="00CE1458">
      <w:pPr>
        <w:spacing w:line="240" w:lineRule="auto"/>
        <w:jc w:val="left"/>
        <w:rPr>
          <w:rFonts w:ascii="Palatino Linotype" w:hAnsi="Palatino Linotype"/>
          <w:snapToGrid w:val="0"/>
          <w:sz w:val="22"/>
          <w:szCs w:val="22"/>
          <w:lang w:bidi="en-US"/>
        </w:rPr>
      </w:pPr>
      <w:r>
        <w:rPr>
          <w:b/>
          <w:sz w:val="22"/>
        </w:rPr>
        <w:br w:type="page"/>
      </w:r>
    </w:p>
    <w:p w14:paraId="1A3E8C66" w14:textId="21163313" w:rsidR="00996419" w:rsidRDefault="00996419" w:rsidP="00996419">
      <w:pPr>
        <w:pStyle w:val="MDPI21heading1"/>
        <w:rPr>
          <w:b w:val="0"/>
          <w:lang w:eastAsia="en-US"/>
        </w:rPr>
      </w:pPr>
      <w:r w:rsidRPr="00B56A9A">
        <w:rPr>
          <w:lang w:eastAsia="zh-CN"/>
        </w:rPr>
        <w:lastRenderedPageBreak/>
        <w:t xml:space="preserve">2. </w:t>
      </w:r>
      <w:r w:rsidR="00F1465A" w:rsidRPr="00F1465A">
        <w:rPr>
          <w:bCs/>
          <w:lang w:eastAsia="en-US"/>
        </w:rPr>
        <w:t>Identification of Phenomenon of Interest</w:t>
      </w:r>
      <w:r w:rsidR="00E37F5E">
        <w:rPr>
          <w:bCs/>
          <w:lang w:eastAsia="en-US"/>
        </w:rPr>
        <w:t xml:space="preserve"> - </w:t>
      </w:r>
      <w:r w:rsidR="00EF1FE8" w:rsidRPr="00EF1FE8">
        <w:rPr>
          <w:bCs/>
          <w:lang w:eastAsia="en-US"/>
        </w:rPr>
        <w:t>Potential effect of winter climate change on mangrove forest distributions</w:t>
      </w:r>
    </w:p>
    <w:p w14:paraId="5F2F218A" w14:textId="7CC1CDD4" w:rsidR="00F93B11" w:rsidRDefault="00F93B11" w:rsidP="00F93B11">
      <w:r>
        <w:t xml:space="preserve">Pursuit of an understanding of the causal controls of winter temperature regimes on mangroves has been stimulated in recent years by interest in the potential effects of global climate change on coastal wetlands. Sensitivity to </w:t>
      </w:r>
      <w:proofErr w:type="gramStart"/>
      <w:r>
        <w:t>freeze</w:t>
      </w:r>
      <w:proofErr w:type="gramEnd"/>
      <w:r>
        <w:t xml:space="preserve"> events has been reported in the literature on numerous occasions, making clear that winter temperatures are expected to play a major role in limiting northward expansion (</w:t>
      </w:r>
      <w:r w:rsidR="00EF1FE8" w:rsidRPr="00406A45">
        <w:rPr>
          <w:i/>
          <w:iCs/>
        </w:rPr>
        <w:fldChar w:fldCharType="begin"/>
      </w:r>
      <w:r w:rsidR="00EF1FE8" w:rsidRPr="00406A45">
        <w:rPr>
          <w:i/>
          <w:iCs/>
        </w:rPr>
        <w:instrText xml:space="preserve"> REF _Ref228546193 \r \h </w:instrText>
      </w:r>
      <w:r w:rsidR="00406A45">
        <w:rPr>
          <w:i/>
          <w:iCs/>
        </w:rPr>
        <w:instrText xml:space="preserve"> \* MERGEFORMAT </w:instrText>
      </w:r>
      <w:r w:rsidR="00EF1FE8" w:rsidRPr="00406A45">
        <w:rPr>
          <w:i/>
          <w:iCs/>
        </w:rPr>
      </w:r>
      <w:r w:rsidR="00EF1FE8" w:rsidRPr="00406A45">
        <w:rPr>
          <w:i/>
          <w:iCs/>
        </w:rPr>
        <w:fldChar w:fldCharType="separate"/>
      </w:r>
      <w:r w:rsidR="00A94C5B">
        <w:rPr>
          <w:i/>
          <w:iCs/>
        </w:rPr>
        <w:t>4</w:t>
      </w:r>
      <w:r w:rsidR="00EF1FE8" w:rsidRPr="00406A45">
        <w:rPr>
          <w:i/>
          <w:iCs/>
        </w:rPr>
        <w:fldChar w:fldCharType="end"/>
      </w:r>
      <w:r>
        <w:t>). Further, historical analyses based on early written records and aerial photographs indicate black mangrove has been increasing along its northern boundary (</w:t>
      </w:r>
      <w:r w:rsidR="000F0499" w:rsidRPr="00406A45">
        <w:rPr>
          <w:i/>
          <w:iCs/>
        </w:rPr>
        <w:fldChar w:fldCharType="begin"/>
      </w:r>
      <w:r w:rsidR="000F0499" w:rsidRPr="00406A45">
        <w:rPr>
          <w:i/>
          <w:iCs/>
        </w:rPr>
        <w:instrText xml:space="preserve"> REF _Ref228546220 \r \h </w:instrText>
      </w:r>
      <w:r w:rsidR="00406A45" w:rsidRPr="00406A45">
        <w:rPr>
          <w:i/>
          <w:iCs/>
        </w:rPr>
        <w:instrText xml:space="preserve"> \* MERGEFORMAT </w:instrText>
      </w:r>
      <w:r w:rsidR="000F0499" w:rsidRPr="00406A45">
        <w:rPr>
          <w:i/>
          <w:iCs/>
        </w:rPr>
      </w:r>
      <w:r w:rsidR="000F0499" w:rsidRPr="00406A45">
        <w:rPr>
          <w:i/>
          <w:iCs/>
        </w:rPr>
        <w:fldChar w:fldCharType="separate"/>
      </w:r>
      <w:r w:rsidR="00A94C5B">
        <w:rPr>
          <w:i/>
          <w:iCs/>
        </w:rPr>
        <w:t>5</w:t>
      </w:r>
      <w:r w:rsidR="000F0499" w:rsidRPr="00406A45">
        <w:rPr>
          <w:i/>
          <w:iCs/>
        </w:rPr>
        <w:fldChar w:fldCharType="end"/>
      </w:r>
      <w:r>
        <w:t xml:space="preserve">). </w:t>
      </w:r>
    </w:p>
    <w:p w14:paraId="733910A8" w14:textId="77777777" w:rsidR="00D05F6C" w:rsidRPr="00D05F6C" w:rsidRDefault="00D05F6C" w:rsidP="00D05F6C">
      <w:pPr>
        <w:pStyle w:val="MDPI21heading1"/>
      </w:pPr>
      <w:r w:rsidRPr="00D05F6C">
        <w:rPr>
          <w:noProof/>
        </w:rPr>
        <w:drawing>
          <wp:inline distT="0" distB="0" distL="0" distR="0" wp14:anchorId="2C0EAF3C" wp14:editId="4A65550E">
            <wp:extent cx="5943600" cy="1972310"/>
            <wp:effectExtent l="0" t="0" r="0" b="8890"/>
            <wp:docPr id="12" name="Picture 11">
              <a:extLst xmlns:a="http://schemas.openxmlformats.org/drawingml/2006/main">
                <a:ext uri="{FF2B5EF4-FFF2-40B4-BE49-F238E27FC236}">
                  <a16:creationId xmlns:a16="http://schemas.microsoft.com/office/drawing/2014/main" id="{5D679FA4-62BC-7E2E-845E-152E58A2F0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5D679FA4-62BC-7E2E-845E-152E58A2F0EA}"/>
                        </a:ext>
                      </a:extLst>
                    </pic:cNvPr>
                    <pic:cNvPicPr>
                      <a:picLocks noChangeAspect="1"/>
                    </pic:cNvPicPr>
                  </pic:nvPicPr>
                  <pic:blipFill>
                    <a:blip r:embed="rId9"/>
                    <a:stretch>
                      <a:fillRect/>
                    </a:stretch>
                  </pic:blipFill>
                  <pic:spPr>
                    <a:xfrm>
                      <a:off x="0" y="0"/>
                      <a:ext cx="5943600" cy="1972310"/>
                    </a:xfrm>
                    <a:prstGeom prst="rect">
                      <a:avLst/>
                    </a:prstGeom>
                  </pic:spPr>
                </pic:pic>
              </a:graphicData>
            </a:graphic>
          </wp:inline>
        </w:drawing>
      </w:r>
    </w:p>
    <w:p w14:paraId="6F4102A0" w14:textId="15580F05" w:rsidR="00D05F6C" w:rsidRPr="00842339" w:rsidRDefault="00D05F6C" w:rsidP="00D05F6C">
      <w:pPr>
        <w:pStyle w:val="MDPI21heading1"/>
        <w:rPr>
          <w:i/>
          <w:iCs/>
        </w:rPr>
      </w:pPr>
      <w:r w:rsidRPr="009F1D3C">
        <w:rPr>
          <w:b w:val="0"/>
          <w:bCs/>
          <w:i/>
          <w:iCs/>
          <w:sz w:val="22"/>
        </w:rPr>
        <w:t xml:space="preserve">Fig. </w:t>
      </w:r>
      <w:r w:rsidR="00F47E72" w:rsidRPr="009F1D3C">
        <w:rPr>
          <w:b w:val="0"/>
          <w:bCs/>
          <w:i/>
          <w:iCs/>
          <w:sz w:val="22"/>
        </w:rPr>
        <w:t>2</w:t>
      </w:r>
      <w:r w:rsidRPr="009F1D3C">
        <w:rPr>
          <w:b w:val="0"/>
          <w:bCs/>
          <w:i/>
          <w:iCs/>
          <w:sz w:val="22"/>
        </w:rPr>
        <w:t xml:space="preserve">. Two illustrations of the interface between coastal mangrove and marsh vegetation in Everglades National Park (left) and the Atlantic coast Florida (right). </w:t>
      </w:r>
      <w:hyperlink r:id="rId10" w:history="1">
        <w:r w:rsidRPr="00BC5497">
          <w:rPr>
            <w:rStyle w:val="Hyperlink"/>
            <w:b w:val="0"/>
            <w:bCs/>
            <w:sz w:val="22"/>
          </w:rPr>
          <w:t>https://www.nps.gov/im/sfcn/mangrove-marsh-ecotone.htm</w:t>
        </w:r>
      </w:hyperlink>
      <w:r w:rsidRPr="00BC5497">
        <w:rPr>
          <w:b w:val="0"/>
          <w:bCs/>
          <w:sz w:val="22"/>
        </w:rPr>
        <w:t xml:space="preserve"> and </w:t>
      </w:r>
      <w:hyperlink r:id="rId11" w:history="1">
        <w:r w:rsidRPr="00842339">
          <w:rPr>
            <w:rStyle w:val="Hyperlink"/>
            <w:b w:val="0"/>
            <w:bCs/>
            <w:i/>
            <w:iCs/>
            <w:sz w:val="22"/>
          </w:rPr>
          <w:t>https://serc.si.edu/research/laboratories/animal-plant-interaction/projects/mangrove-expansion-response-climate-change</w:t>
        </w:r>
      </w:hyperlink>
      <w:r w:rsidRPr="00842339">
        <w:rPr>
          <w:b w:val="0"/>
          <w:bCs/>
          <w:i/>
          <w:iCs/>
          <w:sz w:val="22"/>
        </w:rPr>
        <w:t>.</w:t>
      </w:r>
    </w:p>
    <w:p w14:paraId="42B5D50A" w14:textId="3C5ACD63" w:rsidR="00996419" w:rsidRPr="00B56A9A" w:rsidRDefault="00996419" w:rsidP="00004F7A">
      <w:pPr>
        <w:pStyle w:val="MDPI21heading1"/>
        <w:tabs>
          <w:tab w:val="left" w:pos="1548"/>
        </w:tabs>
      </w:pPr>
      <w:r w:rsidRPr="00B56A9A">
        <w:t xml:space="preserve">3. </w:t>
      </w:r>
      <w:r w:rsidR="00BB1E7C" w:rsidRPr="00BB1E7C">
        <w:t>Characterization of the Organization of the Phenomenon – Expression in the Field</w:t>
      </w:r>
    </w:p>
    <w:p w14:paraId="3442BB25" w14:textId="3E89262F" w:rsidR="00F47E72" w:rsidRPr="00F47E72" w:rsidRDefault="00F47E72" w:rsidP="00F47E72">
      <w:pPr>
        <w:pStyle w:val="MDPI21heading1"/>
        <w:rPr>
          <w:b w:val="0"/>
          <w:bCs/>
          <w:sz w:val="22"/>
        </w:rPr>
      </w:pPr>
      <w:r w:rsidRPr="00F47E72">
        <w:rPr>
          <w:b w:val="0"/>
          <w:bCs/>
          <w:sz w:val="22"/>
        </w:rPr>
        <w:t>A study conducted in 2013 (</w:t>
      </w:r>
      <w:r w:rsidR="000F0499" w:rsidRPr="0007140D">
        <w:rPr>
          <w:b w:val="0"/>
          <w:bCs/>
          <w:i/>
          <w:iCs/>
          <w:sz w:val="22"/>
        </w:rPr>
        <w:fldChar w:fldCharType="begin"/>
      </w:r>
      <w:r w:rsidR="000F0499" w:rsidRPr="0007140D">
        <w:rPr>
          <w:b w:val="0"/>
          <w:bCs/>
          <w:i/>
          <w:iCs/>
          <w:sz w:val="22"/>
        </w:rPr>
        <w:instrText xml:space="preserve"> REF _Ref228546648 \r \h </w:instrText>
      </w:r>
      <w:r w:rsidR="00406A45" w:rsidRPr="0007140D">
        <w:rPr>
          <w:b w:val="0"/>
          <w:bCs/>
          <w:i/>
          <w:iCs/>
          <w:sz w:val="22"/>
        </w:rPr>
        <w:instrText xml:space="preserve"> \* MERGEFORMAT </w:instrText>
      </w:r>
      <w:r w:rsidR="000F0499" w:rsidRPr="0007140D">
        <w:rPr>
          <w:b w:val="0"/>
          <w:bCs/>
          <w:i/>
          <w:iCs/>
          <w:sz w:val="22"/>
        </w:rPr>
      </w:r>
      <w:r w:rsidR="000F0499" w:rsidRPr="0007140D">
        <w:rPr>
          <w:b w:val="0"/>
          <w:bCs/>
          <w:i/>
          <w:iCs/>
          <w:sz w:val="22"/>
        </w:rPr>
        <w:fldChar w:fldCharType="separate"/>
      </w:r>
      <w:r w:rsidR="00A94C5B" w:rsidRPr="0007140D">
        <w:rPr>
          <w:b w:val="0"/>
          <w:bCs/>
          <w:i/>
          <w:iCs/>
          <w:sz w:val="22"/>
        </w:rPr>
        <w:t>6</w:t>
      </w:r>
      <w:r w:rsidR="000F0499" w:rsidRPr="0007140D">
        <w:rPr>
          <w:b w:val="0"/>
          <w:bCs/>
          <w:i/>
          <w:iCs/>
          <w:sz w:val="22"/>
        </w:rPr>
        <w:fldChar w:fldCharType="end"/>
      </w:r>
      <w:r w:rsidRPr="00F47E72">
        <w:rPr>
          <w:b w:val="0"/>
          <w:bCs/>
          <w:sz w:val="22"/>
        </w:rPr>
        <w:t>) made an initial characterization of the winter climate threshold associated with transitions between salt marsh and mangrove forest in coastal areas in the southeastern United States. This study reported a minimum temperature of -7.0°C across a 30-year period</w:t>
      </w:r>
      <w:r w:rsidR="00842339">
        <w:rPr>
          <w:b w:val="0"/>
          <w:bCs/>
          <w:sz w:val="22"/>
        </w:rPr>
        <w:t xml:space="preserve"> as a threshold controlling mangrove distribution and abundance</w:t>
      </w:r>
      <w:r w:rsidRPr="00F47E72">
        <w:rPr>
          <w:b w:val="0"/>
          <w:bCs/>
          <w:sz w:val="22"/>
        </w:rPr>
        <w:t xml:space="preserve">. From that information, they developed a simple winter climate-based model to predict mangrove forest distributions for alternative winter climate change scenarios. The form of response (sigmoid, Fig. </w:t>
      </w:r>
      <w:r w:rsidR="00FB64B2">
        <w:rPr>
          <w:b w:val="0"/>
          <w:bCs/>
          <w:sz w:val="22"/>
        </w:rPr>
        <w:t>3</w:t>
      </w:r>
      <w:r w:rsidRPr="00F47E72">
        <w:rPr>
          <w:b w:val="0"/>
          <w:bCs/>
          <w:sz w:val="22"/>
        </w:rPr>
        <w:t>) was consistent with theoretical expectations based on mechanisms of cellular freezing and death. However, the estimated</w:t>
      </w:r>
      <w:r w:rsidR="006B2364">
        <w:rPr>
          <w:b w:val="0"/>
          <w:bCs/>
          <w:sz w:val="22"/>
        </w:rPr>
        <w:t xml:space="preserve"> </w:t>
      </w:r>
      <w:proofErr w:type="gramStart"/>
      <w:r w:rsidRPr="00F47E72">
        <w:rPr>
          <w:b w:val="0"/>
          <w:bCs/>
          <w:sz w:val="22"/>
        </w:rPr>
        <w:t>threshold temperature</w:t>
      </w:r>
      <w:proofErr w:type="gramEnd"/>
      <w:r w:rsidRPr="00F47E72">
        <w:rPr>
          <w:b w:val="0"/>
          <w:bCs/>
          <w:sz w:val="22"/>
        </w:rPr>
        <w:t xml:space="preserve"> for mortality for black mangrove was not verified in this study, but instead, formed an initial expectation for subsequent observations.</w:t>
      </w:r>
    </w:p>
    <w:p w14:paraId="7F1236FB" w14:textId="77777777" w:rsidR="00F47E72" w:rsidRPr="00F47E72" w:rsidRDefault="00F47E72" w:rsidP="0024134F">
      <w:pPr>
        <w:pStyle w:val="MDPI21heading1"/>
        <w:jc w:val="center"/>
      </w:pPr>
      <w:r w:rsidRPr="00F47E72">
        <w:rPr>
          <w:noProof/>
        </w:rPr>
        <w:lastRenderedPageBreak/>
        <w:drawing>
          <wp:inline distT="0" distB="0" distL="0" distR="0" wp14:anchorId="7F9E263A" wp14:editId="712D81AB">
            <wp:extent cx="2493818" cy="2272146"/>
            <wp:effectExtent l="0" t="0" r="1905" b="0"/>
            <wp:docPr id="3" name="Picture 2">
              <a:extLst xmlns:a="http://schemas.openxmlformats.org/drawingml/2006/main">
                <a:ext uri="{FF2B5EF4-FFF2-40B4-BE49-F238E27FC236}">
                  <a16:creationId xmlns:a16="http://schemas.microsoft.com/office/drawing/2014/main" id="{D0CA2D33-1193-06D6-DE84-67C8E1218F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0CA2D33-1193-06D6-DE84-67C8E1218FAF}"/>
                        </a:ext>
                      </a:extLst>
                    </pic:cNvPr>
                    <pic:cNvPicPr>
                      <a:picLocks noChangeAspect="1"/>
                    </pic:cNvPicPr>
                  </pic:nvPicPr>
                  <pic:blipFill>
                    <a:blip r:embed="rId12"/>
                    <a:srcRect l="32801" t="21770" r="49587" b="48025"/>
                    <a:stretch>
                      <a:fillRect/>
                    </a:stretch>
                  </pic:blipFill>
                  <pic:spPr>
                    <a:xfrm>
                      <a:off x="0" y="0"/>
                      <a:ext cx="2493818" cy="2272146"/>
                    </a:xfrm>
                    <a:prstGeom prst="rect">
                      <a:avLst/>
                    </a:prstGeom>
                  </pic:spPr>
                </pic:pic>
              </a:graphicData>
            </a:graphic>
          </wp:inline>
        </w:drawing>
      </w:r>
    </w:p>
    <w:p w14:paraId="78D43264" w14:textId="73893C38" w:rsidR="00F47E72" w:rsidRPr="002D6D2D" w:rsidRDefault="00F47E72" w:rsidP="00F47E72">
      <w:pPr>
        <w:pStyle w:val="MDPI21heading1"/>
        <w:rPr>
          <w:b w:val="0"/>
          <w:bCs/>
          <w:i/>
          <w:iCs/>
          <w:sz w:val="22"/>
        </w:rPr>
      </w:pPr>
      <w:r w:rsidRPr="002D6D2D">
        <w:rPr>
          <w:b w:val="0"/>
          <w:bCs/>
          <w:i/>
          <w:iCs/>
          <w:sz w:val="22"/>
        </w:rPr>
        <w:t xml:space="preserve">Fig. </w:t>
      </w:r>
      <w:r w:rsidR="00D73C59">
        <w:rPr>
          <w:b w:val="0"/>
          <w:bCs/>
          <w:i/>
          <w:iCs/>
          <w:sz w:val="22"/>
        </w:rPr>
        <w:t>3</w:t>
      </w:r>
      <w:r w:rsidRPr="002D6D2D">
        <w:rPr>
          <w:b w:val="0"/>
          <w:bCs/>
          <w:i/>
          <w:iCs/>
          <w:sz w:val="22"/>
        </w:rPr>
        <w:t>. Estimated threshold temperature (T = - 7.0°C) (</w:t>
      </w:r>
      <w:r w:rsidR="006F2339">
        <w:rPr>
          <w:b w:val="0"/>
          <w:bCs/>
          <w:i/>
          <w:iCs/>
          <w:sz w:val="22"/>
        </w:rPr>
        <w:fldChar w:fldCharType="begin"/>
      </w:r>
      <w:r w:rsidR="006F2339">
        <w:rPr>
          <w:b w:val="0"/>
          <w:bCs/>
          <w:i/>
          <w:iCs/>
          <w:sz w:val="22"/>
        </w:rPr>
        <w:instrText xml:space="preserve"> REF _Ref228546648 \r \h </w:instrText>
      </w:r>
      <w:r w:rsidR="006F2339">
        <w:rPr>
          <w:b w:val="0"/>
          <w:bCs/>
          <w:i/>
          <w:iCs/>
          <w:sz w:val="22"/>
        </w:rPr>
      </w:r>
      <w:r w:rsidR="006F2339">
        <w:rPr>
          <w:b w:val="0"/>
          <w:bCs/>
          <w:i/>
          <w:iCs/>
          <w:sz w:val="22"/>
        </w:rPr>
        <w:fldChar w:fldCharType="separate"/>
      </w:r>
      <w:r w:rsidR="00A94C5B">
        <w:rPr>
          <w:b w:val="0"/>
          <w:bCs/>
          <w:i/>
          <w:iCs/>
          <w:sz w:val="22"/>
        </w:rPr>
        <w:t>6</w:t>
      </w:r>
      <w:r w:rsidR="006F2339">
        <w:rPr>
          <w:b w:val="0"/>
          <w:bCs/>
          <w:i/>
          <w:iCs/>
          <w:sz w:val="22"/>
        </w:rPr>
        <w:fldChar w:fldCharType="end"/>
      </w:r>
      <w:r w:rsidRPr="002D6D2D">
        <w:rPr>
          <w:b w:val="0"/>
          <w:bCs/>
          <w:i/>
          <w:iCs/>
          <w:sz w:val="22"/>
        </w:rPr>
        <w:t>).</w:t>
      </w:r>
    </w:p>
    <w:p w14:paraId="0ADA359A" w14:textId="2D732142" w:rsidR="00996419" w:rsidRPr="00B56A9A" w:rsidRDefault="00996419" w:rsidP="00996419">
      <w:pPr>
        <w:pStyle w:val="MDPI21heading1"/>
      </w:pPr>
      <w:r w:rsidRPr="00B56A9A">
        <w:t xml:space="preserve">4. </w:t>
      </w:r>
      <w:r w:rsidR="00900E90" w:rsidRPr="00900E90">
        <w:t>Characterization of Causal Mechanism</w:t>
      </w:r>
    </w:p>
    <w:p w14:paraId="1A607779" w14:textId="51EC3608" w:rsidR="003C173C" w:rsidRPr="003C173C" w:rsidRDefault="003C173C" w:rsidP="003C173C">
      <w:pPr>
        <w:pStyle w:val="MDPI21heading1"/>
        <w:rPr>
          <w:b w:val="0"/>
          <w:bCs/>
          <w:sz w:val="22"/>
        </w:rPr>
      </w:pPr>
      <w:r w:rsidRPr="003C173C">
        <w:rPr>
          <w:b w:val="0"/>
          <w:bCs/>
          <w:sz w:val="22"/>
        </w:rPr>
        <w:t>Existing knowledge related to the underlying mechanistic element most directly responsible for survival of freezing temperatures provides a basis for establishing causality in this example (</w:t>
      </w:r>
      <w:r w:rsidR="006F2339" w:rsidRPr="00D033B3">
        <w:rPr>
          <w:b w:val="0"/>
          <w:bCs/>
          <w:i/>
          <w:iCs/>
          <w:sz w:val="22"/>
        </w:rPr>
        <w:fldChar w:fldCharType="begin"/>
      </w:r>
      <w:r w:rsidR="006F2339" w:rsidRPr="00D033B3">
        <w:rPr>
          <w:b w:val="0"/>
          <w:bCs/>
          <w:i/>
          <w:iCs/>
          <w:sz w:val="22"/>
        </w:rPr>
        <w:instrText xml:space="preserve"> REF _Ref228269391 \r \h </w:instrText>
      </w:r>
      <w:r w:rsidR="00D033B3" w:rsidRPr="00D033B3">
        <w:rPr>
          <w:b w:val="0"/>
          <w:bCs/>
          <w:i/>
          <w:iCs/>
          <w:sz w:val="22"/>
        </w:rPr>
        <w:instrText xml:space="preserve"> \* MERGEFORMAT </w:instrText>
      </w:r>
      <w:r w:rsidR="006F2339" w:rsidRPr="00D033B3">
        <w:rPr>
          <w:b w:val="0"/>
          <w:bCs/>
          <w:i/>
          <w:iCs/>
          <w:sz w:val="22"/>
        </w:rPr>
      </w:r>
      <w:r w:rsidR="006F2339" w:rsidRPr="00D033B3">
        <w:rPr>
          <w:b w:val="0"/>
          <w:bCs/>
          <w:i/>
          <w:iCs/>
          <w:sz w:val="22"/>
        </w:rPr>
        <w:fldChar w:fldCharType="separate"/>
      </w:r>
      <w:r w:rsidR="00A94C5B">
        <w:rPr>
          <w:b w:val="0"/>
          <w:bCs/>
          <w:i/>
          <w:iCs/>
          <w:sz w:val="22"/>
        </w:rPr>
        <w:t>7</w:t>
      </w:r>
      <w:r w:rsidR="006F2339" w:rsidRPr="00D033B3">
        <w:rPr>
          <w:b w:val="0"/>
          <w:bCs/>
          <w:i/>
          <w:iCs/>
          <w:sz w:val="22"/>
        </w:rPr>
        <w:fldChar w:fldCharType="end"/>
      </w:r>
      <w:r w:rsidRPr="003C173C">
        <w:rPr>
          <w:b w:val="0"/>
          <w:bCs/>
          <w:sz w:val="22"/>
        </w:rPr>
        <w:t>,</w:t>
      </w:r>
      <w:r w:rsidR="006F2339" w:rsidRPr="00D033B3">
        <w:rPr>
          <w:b w:val="0"/>
          <w:bCs/>
          <w:i/>
          <w:iCs/>
          <w:sz w:val="22"/>
        </w:rPr>
        <w:fldChar w:fldCharType="begin"/>
      </w:r>
      <w:r w:rsidR="006F2339" w:rsidRPr="00D033B3">
        <w:rPr>
          <w:b w:val="0"/>
          <w:bCs/>
          <w:i/>
          <w:iCs/>
          <w:sz w:val="22"/>
        </w:rPr>
        <w:instrText xml:space="preserve"> REF _Ref228546464 \r \h </w:instrText>
      </w:r>
      <w:r w:rsidR="00D033B3">
        <w:rPr>
          <w:b w:val="0"/>
          <w:bCs/>
          <w:i/>
          <w:iCs/>
          <w:sz w:val="22"/>
        </w:rPr>
        <w:instrText xml:space="preserve"> \* MERGEFORMAT </w:instrText>
      </w:r>
      <w:r w:rsidR="006F2339" w:rsidRPr="00D033B3">
        <w:rPr>
          <w:b w:val="0"/>
          <w:bCs/>
          <w:i/>
          <w:iCs/>
          <w:sz w:val="22"/>
        </w:rPr>
      </w:r>
      <w:r w:rsidR="006F2339" w:rsidRPr="00D033B3">
        <w:rPr>
          <w:b w:val="0"/>
          <w:bCs/>
          <w:i/>
          <w:iCs/>
          <w:sz w:val="22"/>
        </w:rPr>
        <w:fldChar w:fldCharType="separate"/>
      </w:r>
      <w:r w:rsidR="00A94C5B">
        <w:rPr>
          <w:b w:val="0"/>
          <w:bCs/>
          <w:i/>
          <w:iCs/>
          <w:sz w:val="22"/>
        </w:rPr>
        <w:t>8</w:t>
      </w:r>
      <w:r w:rsidR="006F2339" w:rsidRPr="00D033B3">
        <w:rPr>
          <w:b w:val="0"/>
          <w:bCs/>
          <w:i/>
          <w:iCs/>
          <w:sz w:val="22"/>
        </w:rPr>
        <w:fldChar w:fldCharType="end"/>
      </w:r>
      <w:r w:rsidRPr="003C173C">
        <w:rPr>
          <w:b w:val="0"/>
          <w:bCs/>
          <w:sz w:val="22"/>
        </w:rPr>
        <w:t xml:space="preserve">). </w:t>
      </w:r>
    </w:p>
    <w:p w14:paraId="572D6473" w14:textId="77777777" w:rsidR="000A075D" w:rsidRPr="000A075D" w:rsidRDefault="000A075D" w:rsidP="000A075D">
      <w:pPr>
        <w:pStyle w:val="MDPI21heading1"/>
      </w:pPr>
      <w:r w:rsidRPr="000A075D">
        <w:rPr>
          <w:noProof/>
        </w:rPr>
        <w:drawing>
          <wp:inline distT="0" distB="0" distL="0" distR="0" wp14:anchorId="01CF3439" wp14:editId="05132B7A">
            <wp:extent cx="5943600" cy="1737995"/>
            <wp:effectExtent l="0" t="0" r="0" b="0"/>
            <wp:docPr id="197886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737995"/>
                    </a:xfrm>
                    <a:prstGeom prst="rect">
                      <a:avLst/>
                    </a:prstGeom>
                    <a:noFill/>
                    <a:ln>
                      <a:noFill/>
                    </a:ln>
                  </pic:spPr>
                </pic:pic>
              </a:graphicData>
            </a:graphic>
          </wp:inline>
        </w:drawing>
      </w:r>
    </w:p>
    <w:p w14:paraId="03738558" w14:textId="0520F5E8" w:rsidR="000A075D" w:rsidRPr="000A075D" w:rsidRDefault="000A075D" w:rsidP="000A075D">
      <w:pPr>
        <w:pStyle w:val="MDPI21heading1"/>
        <w:rPr>
          <w:b w:val="0"/>
          <w:bCs/>
          <w:i/>
          <w:iCs/>
          <w:sz w:val="22"/>
        </w:rPr>
      </w:pPr>
      <w:r w:rsidRPr="000A075D">
        <w:rPr>
          <w:b w:val="0"/>
          <w:bCs/>
          <w:i/>
          <w:iCs/>
          <w:sz w:val="22"/>
        </w:rPr>
        <w:t xml:space="preserve">Fig. </w:t>
      </w:r>
      <w:r w:rsidR="00292B63">
        <w:rPr>
          <w:b w:val="0"/>
          <w:bCs/>
          <w:i/>
          <w:iCs/>
          <w:sz w:val="22"/>
        </w:rPr>
        <w:t>4</w:t>
      </w:r>
      <w:r w:rsidRPr="000A075D">
        <w:rPr>
          <w:b w:val="0"/>
          <w:bCs/>
          <w:i/>
          <w:iCs/>
          <w:sz w:val="22"/>
        </w:rPr>
        <w:t>. Illustration of mangrove woody tissues anatomy (</w:t>
      </w:r>
      <w:r w:rsidR="006F2339">
        <w:rPr>
          <w:b w:val="0"/>
          <w:bCs/>
          <w:i/>
          <w:iCs/>
          <w:sz w:val="22"/>
        </w:rPr>
        <w:fldChar w:fldCharType="begin"/>
      </w:r>
      <w:r w:rsidR="006F2339">
        <w:rPr>
          <w:b w:val="0"/>
          <w:bCs/>
          <w:i/>
          <w:iCs/>
          <w:sz w:val="22"/>
        </w:rPr>
        <w:instrText xml:space="preserve"> REF _Ref228546807 \r \h </w:instrText>
      </w:r>
      <w:r w:rsidR="006F2339">
        <w:rPr>
          <w:b w:val="0"/>
          <w:bCs/>
          <w:i/>
          <w:iCs/>
          <w:sz w:val="22"/>
        </w:rPr>
      </w:r>
      <w:r w:rsidR="006F2339">
        <w:rPr>
          <w:b w:val="0"/>
          <w:bCs/>
          <w:i/>
          <w:iCs/>
          <w:sz w:val="22"/>
        </w:rPr>
        <w:fldChar w:fldCharType="separate"/>
      </w:r>
      <w:r w:rsidR="00A94C5B">
        <w:rPr>
          <w:b w:val="0"/>
          <w:bCs/>
          <w:i/>
          <w:iCs/>
          <w:sz w:val="22"/>
        </w:rPr>
        <w:t>9</w:t>
      </w:r>
      <w:r w:rsidR="006F2339">
        <w:rPr>
          <w:b w:val="0"/>
          <w:bCs/>
          <w:i/>
          <w:iCs/>
          <w:sz w:val="22"/>
        </w:rPr>
        <w:fldChar w:fldCharType="end"/>
      </w:r>
      <w:r w:rsidRPr="000A075D">
        <w:rPr>
          <w:b w:val="0"/>
          <w:bCs/>
          <w:i/>
          <w:iCs/>
          <w:sz w:val="22"/>
        </w:rPr>
        <w:t>). V in panel C shows xylem vessels.</w:t>
      </w:r>
    </w:p>
    <w:p w14:paraId="5CBC303F" w14:textId="06B4A65C" w:rsidR="00673565" w:rsidRPr="00673565" w:rsidRDefault="00673565" w:rsidP="00673565">
      <w:pPr>
        <w:pStyle w:val="MDPI21heading1"/>
        <w:rPr>
          <w:b w:val="0"/>
          <w:bCs/>
          <w:sz w:val="22"/>
        </w:rPr>
      </w:pPr>
      <w:r w:rsidRPr="00673565">
        <w:rPr>
          <w:b w:val="0"/>
          <w:bCs/>
          <w:sz w:val="22"/>
        </w:rPr>
        <w:t>A great deal is known about plant freeze tolerance, but most relevant is knowledge specifically related to black mangrove (</w:t>
      </w:r>
      <w:r w:rsidRPr="00673565">
        <w:rPr>
          <w:b w:val="0"/>
          <w:bCs/>
          <w:i/>
          <w:iCs/>
          <w:sz w:val="22"/>
        </w:rPr>
        <w:t xml:space="preserve">Avicennia </w:t>
      </w:r>
      <w:proofErr w:type="spellStart"/>
      <w:r w:rsidRPr="00673565">
        <w:rPr>
          <w:b w:val="0"/>
          <w:bCs/>
          <w:i/>
          <w:iCs/>
          <w:sz w:val="22"/>
        </w:rPr>
        <w:t>germinans</w:t>
      </w:r>
      <w:proofErr w:type="spellEnd"/>
      <w:r w:rsidRPr="00673565">
        <w:rPr>
          <w:b w:val="0"/>
          <w:bCs/>
          <w:sz w:val="22"/>
        </w:rPr>
        <w:t>)</w:t>
      </w:r>
      <w:r w:rsidR="00842339">
        <w:rPr>
          <w:b w:val="0"/>
          <w:bCs/>
          <w:sz w:val="22"/>
        </w:rPr>
        <w:t>, which is the mangrove species that extends furthest north in the southeastern United States</w:t>
      </w:r>
      <w:r w:rsidRPr="00673565">
        <w:rPr>
          <w:b w:val="0"/>
          <w:bCs/>
          <w:sz w:val="22"/>
        </w:rPr>
        <w:t>. In mangrove trees</w:t>
      </w:r>
      <w:r w:rsidR="00842339">
        <w:rPr>
          <w:b w:val="0"/>
          <w:bCs/>
          <w:sz w:val="22"/>
        </w:rPr>
        <w:t xml:space="preserve"> and many other woody plants</w:t>
      </w:r>
      <w:r w:rsidRPr="00673565">
        <w:rPr>
          <w:b w:val="0"/>
          <w:bCs/>
          <w:sz w:val="22"/>
        </w:rPr>
        <w:t>, the water supply system is disrupted by freezing when air bubbles form in xylem sap and expand to block water transport, leading to tissue death via embolism (</w:t>
      </w:r>
      <w:r w:rsidR="006F2339" w:rsidRPr="00625D06">
        <w:rPr>
          <w:b w:val="0"/>
          <w:bCs/>
          <w:i/>
          <w:iCs/>
          <w:sz w:val="22"/>
        </w:rPr>
        <w:fldChar w:fldCharType="begin"/>
      </w:r>
      <w:r w:rsidR="006F2339" w:rsidRPr="00625D06">
        <w:rPr>
          <w:b w:val="0"/>
          <w:bCs/>
          <w:i/>
          <w:iCs/>
          <w:sz w:val="22"/>
        </w:rPr>
        <w:instrText xml:space="preserve"> REF _Ref228269391 \r \h </w:instrText>
      </w:r>
      <w:r w:rsidR="00625D06" w:rsidRPr="00625D06">
        <w:rPr>
          <w:b w:val="0"/>
          <w:bCs/>
          <w:i/>
          <w:iCs/>
          <w:sz w:val="22"/>
        </w:rPr>
        <w:instrText xml:space="preserve"> \* MERGEFORMAT </w:instrText>
      </w:r>
      <w:r w:rsidR="006F2339" w:rsidRPr="00625D06">
        <w:rPr>
          <w:b w:val="0"/>
          <w:bCs/>
          <w:i/>
          <w:iCs/>
          <w:sz w:val="22"/>
        </w:rPr>
      </w:r>
      <w:r w:rsidR="006F2339" w:rsidRPr="00625D06">
        <w:rPr>
          <w:b w:val="0"/>
          <w:bCs/>
          <w:i/>
          <w:iCs/>
          <w:sz w:val="22"/>
        </w:rPr>
        <w:fldChar w:fldCharType="separate"/>
      </w:r>
      <w:r w:rsidR="00A94C5B">
        <w:rPr>
          <w:b w:val="0"/>
          <w:bCs/>
          <w:i/>
          <w:iCs/>
          <w:sz w:val="22"/>
        </w:rPr>
        <w:t>7</w:t>
      </w:r>
      <w:r w:rsidR="006F2339" w:rsidRPr="00625D06">
        <w:rPr>
          <w:b w:val="0"/>
          <w:bCs/>
          <w:i/>
          <w:iCs/>
          <w:sz w:val="22"/>
        </w:rPr>
        <w:fldChar w:fldCharType="end"/>
      </w:r>
      <w:r w:rsidRPr="00673565">
        <w:rPr>
          <w:b w:val="0"/>
          <w:bCs/>
          <w:sz w:val="22"/>
        </w:rPr>
        <w:t>). These processes are ultimately determined by physics, physical chemistry, and biology, and therefore are directly influenced by fundamental causal processes. Lab analyses of field-collected plant tissues were conducted for the most poleward mangrove species. Although black mangrove is the most freeze tolerant mangrove species in North America, it was found to have the largest diameter xylem vessels</w:t>
      </w:r>
      <w:r w:rsidR="00CA77C7">
        <w:rPr>
          <w:b w:val="0"/>
          <w:bCs/>
          <w:sz w:val="22"/>
        </w:rPr>
        <w:t xml:space="preserve"> in comparison with mangroves near poleward range in Australia</w:t>
      </w:r>
      <w:r w:rsidRPr="00673565">
        <w:rPr>
          <w:b w:val="0"/>
          <w:bCs/>
          <w:sz w:val="22"/>
        </w:rPr>
        <w:t xml:space="preserve">, which makes it vulnerable to embolism during extreme cold events (Fig. </w:t>
      </w:r>
      <w:r w:rsidR="006A4441">
        <w:rPr>
          <w:b w:val="0"/>
          <w:bCs/>
          <w:sz w:val="22"/>
        </w:rPr>
        <w:t>5</w:t>
      </w:r>
      <w:r w:rsidRPr="00673565">
        <w:rPr>
          <w:b w:val="0"/>
          <w:bCs/>
          <w:sz w:val="22"/>
        </w:rPr>
        <w:t xml:space="preserve">). </w:t>
      </w:r>
      <w:r w:rsidR="00CA77C7">
        <w:rPr>
          <w:b w:val="0"/>
          <w:bCs/>
          <w:sz w:val="22"/>
        </w:rPr>
        <w:t xml:space="preserve">The average winter in the southeastern United States is typically warm enough that black </w:t>
      </w:r>
      <w:r w:rsidR="00CA77C7">
        <w:rPr>
          <w:b w:val="0"/>
          <w:bCs/>
          <w:sz w:val="22"/>
        </w:rPr>
        <w:lastRenderedPageBreak/>
        <w:t xml:space="preserve">mangroves avoid damage; however, extreme cold events that cause damage and/or mortality occur once every 2–3 decades. </w:t>
      </w:r>
      <w:r w:rsidRPr="00673565">
        <w:rPr>
          <w:b w:val="0"/>
          <w:bCs/>
          <w:sz w:val="22"/>
        </w:rPr>
        <w:t xml:space="preserve">Note that black mangroves are covered in regenerative buds that enable them to </w:t>
      </w:r>
      <w:proofErr w:type="gramStart"/>
      <w:r w:rsidRPr="00673565">
        <w:rPr>
          <w:b w:val="0"/>
          <w:bCs/>
          <w:sz w:val="22"/>
        </w:rPr>
        <w:t>resprout</w:t>
      </w:r>
      <w:proofErr w:type="gramEnd"/>
      <w:r w:rsidRPr="00673565">
        <w:rPr>
          <w:b w:val="0"/>
          <w:bCs/>
          <w:sz w:val="22"/>
        </w:rPr>
        <w:t xml:space="preserve"> vigorously following non-fatal embolism events.</w:t>
      </w:r>
    </w:p>
    <w:p w14:paraId="3A93CBA9" w14:textId="77777777" w:rsidR="00673565" w:rsidRPr="00673565" w:rsidRDefault="00673565" w:rsidP="00673565">
      <w:pPr>
        <w:pStyle w:val="MDPI21heading1"/>
        <w:rPr>
          <w:b w:val="0"/>
          <w:bCs/>
          <w:sz w:val="22"/>
        </w:rPr>
      </w:pPr>
    </w:p>
    <w:p w14:paraId="52F8E604" w14:textId="77777777" w:rsidR="00673565" w:rsidRPr="00673565" w:rsidRDefault="00673565" w:rsidP="0024134F">
      <w:pPr>
        <w:pStyle w:val="MDPI21heading1"/>
        <w:jc w:val="center"/>
        <w:rPr>
          <w:b w:val="0"/>
          <w:bCs/>
          <w:sz w:val="22"/>
        </w:rPr>
      </w:pPr>
      <w:r w:rsidRPr="00673565">
        <w:rPr>
          <w:b w:val="0"/>
          <w:bCs/>
          <w:noProof/>
          <w:sz w:val="22"/>
        </w:rPr>
        <w:drawing>
          <wp:inline distT="0" distB="0" distL="0" distR="0" wp14:anchorId="6D9DFF0E" wp14:editId="614EB7F1">
            <wp:extent cx="2619730" cy="1859280"/>
            <wp:effectExtent l="0" t="0" r="9525" b="7620"/>
            <wp:docPr id="156082012" name="Picture 1">
              <a:extLst xmlns:a="http://schemas.openxmlformats.org/drawingml/2006/main">
                <a:ext uri="{FF2B5EF4-FFF2-40B4-BE49-F238E27FC236}">
                  <a16:creationId xmlns:a16="http://schemas.microsoft.com/office/drawing/2014/main" id="{58DFD052-D193-97C8-1EA3-BCEEFE85A1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8DFD052-D193-97C8-1EA3-BCEEFE85A199}"/>
                        </a:ext>
                      </a:extLst>
                    </pic:cNvPr>
                    <pic:cNvPicPr>
                      <a:picLocks noChangeAspect="1"/>
                    </pic:cNvPicPr>
                  </pic:nvPicPr>
                  <pic:blipFill>
                    <a:blip r:embed="rId14"/>
                    <a:srcRect l="17500" t="52770" r="51936" b="6395"/>
                    <a:stretch>
                      <a:fillRect/>
                    </a:stretch>
                  </pic:blipFill>
                  <pic:spPr>
                    <a:xfrm>
                      <a:off x="0" y="0"/>
                      <a:ext cx="2639477" cy="1873295"/>
                    </a:xfrm>
                    <a:prstGeom prst="rect">
                      <a:avLst/>
                    </a:prstGeom>
                  </pic:spPr>
                </pic:pic>
              </a:graphicData>
            </a:graphic>
          </wp:inline>
        </w:drawing>
      </w:r>
    </w:p>
    <w:p w14:paraId="36BD42E5" w14:textId="49B13622" w:rsidR="00CA77C7" w:rsidRPr="00463CF4" w:rsidRDefault="00673565" w:rsidP="00CA77C7">
      <w:pPr>
        <w:pStyle w:val="MDPI21heading1"/>
        <w:rPr>
          <w:b w:val="0"/>
          <w:bCs/>
          <w:i/>
          <w:iCs/>
          <w:sz w:val="22"/>
        </w:rPr>
      </w:pPr>
      <w:r w:rsidRPr="00673565">
        <w:rPr>
          <w:b w:val="0"/>
          <w:bCs/>
          <w:i/>
          <w:iCs/>
          <w:sz w:val="22"/>
        </w:rPr>
        <w:t xml:space="preserve">Fig. </w:t>
      </w:r>
      <w:r w:rsidR="00292B63">
        <w:rPr>
          <w:b w:val="0"/>
          <w:bCs/>
          <w:i/>
          <w:iCs/>
          <w:sz w:val="22"/>
        </w:rPr>
        <w:t>5</w:t>
      </w:r>
      <w:r w:rsidRPr="00673565">
        <w:rPr>
          <w:b w:val="0"/>
          <w:bCs/>
          <w:i/>
          <w:iCs/>
          <w:sz w:val="22"/>
        </w:rPr>
        <w:t>. From Stuart et al. 2007 (</w:t>
      </w:r>
      <w:r w:rsidR="003143DA">
        <w:rPr>
          <w:b w:val="0"/>
          <w:bCs/>
          <w:i/>
          <w:iCs/>
          <w:sz w:val="22"/>
        </w:rPr>
        <w:fldChar w:fldCharType="begin"/>
      </w:r>
      <w:r w:rsidR="003143DA">
        <w:rPr>
          <w:b w:val="0"/>
          <w:bCs/>
          <w:i/>
          <w:iCs/>
          <w:sz w:val="22"/>
        </w:rPr>
        <w:instrText xml:space="preserve"> REF _Ref228269391 \r \h </w:instrText>
      </w:r>
      <w:r w:rsidR="003143DA">
        <w:rPr>
          <w:b w:val="0"/>
          <w:bCs/>
          <w:i/>
          <w:iCs/>
          <w:sz w:val="22"/>
        </w:rPr>
      </w:r>
      <w:r w:rsidR="003143DA">
        <w:rPr>
          <w:b w:val="0"/>
          <w:bCs/>
          <w:i/>
          <w:iCs/>
          <w:sz w:val="22"/>
        </w:rPr>
        <w:fldChar w:fldCharType="separate"/>
      </w:r>
      <w:r w:rsidR="00A94C5B">
        <w:rPr>
          <w:b w:val="0"/>
          <w:bCs/>
          <w:i/>
          <w:iCs/>
          <w:sz w:val="22"/>
        </w:rPr>
        <w:t>7</w:t>
      </w:r>
      <w:r w:rsidR="003143DA">
        <w:rPr>
          <w:b w:val="0"/>
          <w:bCs/>
          <w:i/>
          <w:iCs/>
          <w:sz w:val="22"/>
        </w:rPr>
        <w:fldChar w:fldCharType="end"/>
      </w:r>
      <w:r w:rsidRPr="00673565">
        <w:rPr>
          <w:b w:val="0"/>
          <w:bCs/>
          <w:i/>
          <w:iCs/>
          <w:sz w:val="22"/>
        </w:rPr>
        <w:t>). Freeze-induced percentage loss in stem hydraulic conductivity (PLC) at native xylem tensions as a function of hydraulically weighted vessel diameter (Dh) in the five most poleward mangrove species</w:t>
      </w:r>
      <w:r w:rsidR="00CA77C7">
        <w:rPr>
          <w:b w:val="0"/>
          <w:bCs/>
          <w:i/>
          <w:iCs/>
          <w:sz w:val="22"/>
        </w:rPr>
        <w:t xml:space="preserve"> in North America and Australia</w:t>
      </w:r>
      <w:r w:rsidRPr="00673565">
        <w:rPr>
          <w:b w:val="0"/>
          <w:bCs/>
          <w:i/>
          <w:iCs/>
          <w:sz w:val="22"/>
        </w:rPr>
        <w:t xml:space="preserve">. Ag = Avicennia </w:t>
      </w:r>
      <w:proofErr w:type="spellStart"/>
      <w:r w:rsidRPr="00673565">
        <w:rPr>
          <w:b w:val="0"/>
          <w:bCs/>
          <w:i/>
          <w:iCs/>
          <w:sz w:val="22"/>
        </w:rPr>
        <w:t>germinans</w:t>
      </w:r>
      <w:proofErr w:type="spellEnd"/>
      <w:r w:rsidRPr="00673565">
        <w:rPr>
          <w:b w:val="0"/>
          <w:bCs/>
          <w:i/>
          <w:iCs/>
          <w:sz w:val="22"/>
        </w:rPr>
        <w:t xml:space="preserve"> (black mangrove); Rm= Rhizophora mangle; Rs = Rhizophora </w:t>
      </w:r>
      <w:proofErr w:type="spellStart"/>
      <w:r w:rsidRPr="00673565">
        <w:rPr>
          <w:b w:val="0"/>
          <w:bCs/>
          <w:i/>
          <w:iCs/>
          <w:sz w:val="22"/>
        </w:rPr>
        <w:t>stylosa</w:t>
      </w:r>
      <w:proofErr w:type="spellEnd"/>
      <w:r w:rsidRPr="00673565">
        <w:rPr>
          <w:b w:val="0"/>
          <w:bCs/>
          <w:i/>
          <w:iCs/>
          <w:sz w:val="22"/>
        </w:rPr>
        <w:t xml:space="preserve">; Ac = </w:t>
      </w:r>
      <w:proofErr w:type="spellStart"/>
      <w:r w:rsidRPr="00673565">
        <w:rPr>
          <w:b w:val="0"/>
          <w:bCs/>
          <w:i/>
          <w:iCs/>
          <w:sz w:val="22"/>
        </w:rPr>
        <w:t>Aegiceras</w:t>
      </w:r>
      <w:proofErr w:type="spellEnd"/>
      <w:r w:rsidRPr="00673565">
        <w:rPr>
          <w:b w:val="0"/>
          <w:bCs/>
          <w:i/>
          <w:iCs/>
          <w:sz w:val="22"/>
        </w:rPr>
        <w:t xml:space="preserve"> </w:t>
      </w:r>
      <w:proofErr w:type="spellStart"/>
      <w:r w:rsidRPr="00673565">
        <w:rPr>
          <w:b w:val="0"/>
          <w:bCs/>
          <w:i/>
          <w:iCs/>
          <w:sz w:val="22"/>
        </w:rPr>
        <w:t>corniculatum</w:t>
      </w:r>
      <w:proofErr w:type="spellEnd"/>
      <w:r w:rsidRPr="00673565">
        <w:rPr>
          <w:b w:val="0"/>
          <w:bCs/>
          <w:i/>
          <w:iCs/>
          <w:sz w:val="22"/>
        </w:rPr>
        <w:t xml:space="preserve">; Am = Avicennia marina. Interpretation is that black mangrove </w:t>
      </w:r>
      <w:proofErr w:type="gramStart"/>
      <w:r w:rsidRPr="00673565">
        <w:rPr>
          <w:b w:val="0"/>
          <w:bCs/>
          <w:i/>
          <w:iCs/>
          <w:sz w:val="22"/>
        </w:rPr>
        <w:t>freeze</w:t>
      </w:r>
      <w:proofErr w:type="gramEnd"/>
      <w:r w:rsidRPr="00673565">
        <w:rPr>
          <w:b w:val="0"/>
          <w:bCs/>
          <w:i/>
          <w:iCs/>
          <w:sz w:val="22"/>
        </w:rPr>
        <w:t xml:space="preserve"> tolerance is limited by its large xylem vessel diameter. Large xylem vessels enable rapid growth and precocious reproduction during years </w:t>
      </w:r>
      <w:r w:rsidRPr="00CA77C7">
        <w:rPr>
          <w:b w:val="0"/>
          <w:bCs/>
          <w:i/>
          <w:iCs/>
          <w:sz w:val="22"/>
        </w:rPr>
        <w:t xml:space="preserve">without </w:t>
      </w:r>
      <w:proofErr w:type="gramStart"/>
      <w:r w:rsidRPr="00CA77C7">
        <w:rPr>
          <w:b w:val="0"/>
          <w:bCs/>
          <w:i/>
          <w:iCs/>
          <w:sz w:val="22"/>
        </w:rPr>
        <w:t>freeze</w:t>
      </w:r>
      <w:proofErr w:type="gramEnd"/>
      <w:r w:rsidRPr="00CA77C7">
        <w:rPr>
          <w:b w:val="0"/>
          <w:bCs/>
          <w:i/>
          <w:iCs/>
          <w:sz w:val="22"/>
        </w:rPr>
        <w:t xml:space="preserve"> </w:t>
      </w:r>
      <w:proofErr w:type="gramStart"/>
      <w:r w:rsidRPr="00CA77C7">
        <w:rPr>
          <w:b w:val="0"/>
          <w:bCs/>
          <w:i/>
          <w:iCs/>
          <w:sz w:val="22"/>
        </w:rPr>
        <w:t>events, but</w:t>
      </w:r>
      <w:proofErr w:type="gramEnd"/>
      <w:r w:rsidRPr="00CA77C7">
        <w:rPr>
          <w:b w:val="0"/>
          <w:bCs/>
          <w:i/>
          <w:iCs/>
          <w:sz w:val="22"/>
        </w:rPr>
        <w:t xml:space="preserve"> make black mangroves vulnerable to</w:t>
      </w:r>
      <w:r w:rsidR="00CA77C7" w:rsidRPr="00CA77C7">
        <w:rPr>
          <w:b w:val="0"/>
          <w:bCs/>
          <w:i/>
          <w:iCs/>
          <w:sz w:val="22"/>
        </w:rPr>
        <w:t xml:space="preserve"> leaf damage and biomass loss during</w:t>
      </w:r>
      <w:r w:rsidRPr="00CA77C7">
        <w:rPr>
          <w:b w:val="0"/>
          <w:bCs/>
          <w:i/>
          <w:iCs/>
          <w:sz w:val="22"/>
        </w:rPr>
        <w:t xml:space="preserve"> extreme freeze events that typically occur once every 2-3 decades.</w:t>
      </w:r>
      <w:r w:rsidR="00CA77C7" w:rsidRPr="00CA77C7">
        <w:rPr>
          <w:b w:val="0"/>
          <w:bCs/>
          <w:i/>
          <w:iCs/>
          <w:sz w:val="22"/>
        </w:rPr>
        <w:t xml:space="preserve"> </w:t>
      </w:r>
      <w:r w:rsidR="00CA77C7" w:rsidRPr="00463CF4">
        <w:rPr>
          <w:b w:val="0"/>
          <w:bCs/>
          <w:i/>
          <w:iCs/>
          <w:sz w:val="22"/>
        </w:rPr>
        <w:t>Black mangroves are covered in regenerative buds that enable them to resprout vigorously following non-fatal embolism events.</w:t>
      </w:r>
    </w:p>
    <w:p w14:paraId="319CF634" w14:textId="15BC0BB5" w:rsidR="00673565" w:rsidRPr="00673565" w:rsidRDefault="00673565" w:rsidP="00673565">
      <w:pPr>
        <w:pStyle w:val="MDPI21heading1"/>
        <w:rPr>
          <w:b w:val="0"/>
          <w:bCs/>
          <w:i/>
          <w:iCs/>
          <w:sz w:val="22"/>
        </w:rPr>
      </w:pPr>
    </w:p>
    <w:p w14:paraId="447BAB7B" w14:textId="38097268" w:rsidR="00F02155" w:rsidRDefault="00E16AC8" w:rsidP="00032A59">
      <w:pPr>
        <w:pStyle w:val="MDPI21heading1"/>
        <w:rPr>
          <w:sz w:val="28"/>
          <w:szCs w:val="28"/>
        </w:rPr>
      </w:pPr>
      <w:r>
        <w:t xml:space="preserve">5. </w:t>
      </w:r>
      <w:r w:rsidR="00C13894" w:rsidRPr="00C13894">
        <w:t>Deepening Knowledge of Causal Mechanisms</w:t>
      </w:r>
    </w:p>
    <w:p w14:paraId="68463DE3" w14:textId="3CD5886B" w:rsidR="001E2A37" w:rsidRPr="001E2A37" w:rsidRDefault="001E2A37" w:rsidP="001E2A37">
      <w:pPr>
        <w:pStyle w:val="MDPI21heading1"/>
        <w:rPr>
          <w:b w:val="0"/>
          <w:bCs/>
          <w:sz w:val="22"/>
        </w:rPr>
      </w:pPr>
      <w:r w:rsidRPr="001E2A37">
        <w:rPr>
          <w:b w:val="0"/>
          <w:bCs/>
          <w:sz w:val="22"/>
        </w:rPr>
        <w:t>A laboratory examination of black mangrove tissues collected from across the northern Gulf of Mexico conducted in 2014 (</w:t>
      </w:r>
      <w:r w:rsidR="00FC25DF" w:rsidRPr="00676D5B">
        <w:rPr>
          <w:b w:val="0"/>
          <w:bCs/>
          <w:i/>
          <w:iCs/>
          <w:sz w:val="22"/>
        </w:rPr>
        <w:fldChar w:fldCharType="begin"/>
      </w:r>
      <w:r w:rsidR="00FC25DF" w:rsidRPr="00676D5B">
        <w:rPr>
          <w:b w:val="0"/>
          <w:bCs/>
          <w:i/>
          <w:iCs/>
          <w:sz w:val="22"/>
        </w:rPr>
        <w:instrText xml:space="preserve"> REF _Ref228269444 \r \h </w:instrText>
      </w:r>
      <w:r w:rsidR="00676D5B" w:rsidRPr="00676D5B">
        <w:rPr>
          <w:b w:val="0"/>
          <w:bCs/>
          <w:i/>
          <w:iCs/>
          <w:sz w:val="22"/>
        </w:rPr>
        <w:instrText xml:space="preserve"> \* MERGEFORMAT </w:instrText>
      </w:r>
      <w:r w:rsidR="00FC25DF" w:rsidRPr="00676D5B">
        <w:rPr>
          <w:b w:val="0"/>
          <w:bCs/>
          <w:i/>
          <w:iCs/>
          <w:sz w:val="22"/>
        </w:rPr>
      </w:r>
      <w:r w:rsidR="00FC25DF" w:rsidRPr="00676D5B">
        <w:rPr>
          <w:b w:val="0"/>
          <w:bCs/>
          <w:i/>
          <w:iCs/>
          <w:sz w:val="22"/>
        </w:rPr>
        <w:fldChar w:fldCharType="separate"/>
      </w:r>
      <w:r w:rsidR="00A94C5B">
        <w:rPr>
          <w:b w:val="0"/>
          <w:bCs/>
          <w:i/>
          <w:iCs/>
          <w:sz w:val="22"/>
        </w:rPr>
        <w:t>10</w:t>
      </w:r>
      <w:r w:rsidR="00FC25DF" w:rsidRPr="00676D5B">
        <w:rPr>
          <w:b w:val="0"/>
          <w:bCs/>
          <w:i/>
          <w:iCs/>
          <w:sz w:val="22"/>
        </w:rPr>
        <w:fldChar w:fldCharType="end"/>
      </w:r>
      <w:r w:rsidRPr="001E2A37">
        <w:rPr>
          <w:b w:val="0"/>
          <w:bCs/>
          <w:sz w:val="22"/>
        </w:rPr>
        <w:t>) examined the relationships between fine-scale variations in xylem vessel diameters and historical winter temperatures. Populations from cooler areas were found to have narrower vessels, likely reducing the risk of freeze-induced embolisms. Vessels were also narrower in regions with high soil salinity due to low levels of precipitation. It appears that the regional variations in vessel diameter observed in the northern Gulf of Mexico reflect responses to cold temperatures and/or salinity.</w:t>
      </w:r>
    </w:p>
    <w:p w14:paraId="71138DB8" w14:textId="3061A2C2" w:rsidR="00996419" w:rsidRPr="00B56A9A" w:rsidRDefault="00117C46" w:rsidP="00996419">
      <w:pPr>
        <w:pStyle w:val="MDPI21heading1"/>
      </w:pPr>
      <w:r>
        <w:t>6</w:t>
      </w:r>
      <w:r w:rsidR="00996419" w:rsidRPr="00B56A9A">
        <w:t xml:space="preserve">. </w:t>
      </w:r>
      <w:r w:rsidR="00316094" w:rsidRPr="00316094">
        <w:t>Expanding Characterization of Expression in the Field – Global Climate Controls including Precipitation and Dispersal Barriers</w:t>
      </w:r>
    </w:p>
    <w:p w14:paraId="3C3D08DC" w14:textId="4C3060C0" w:rsidR="00A31D10" w:rsidRPr="00B47012" w:rsidRDefault="00A31D10" w:rsidP="00A31D10">
      <w:pPr>
        <w:pStyle w:val="MDPI21heading1"/>
        <w:rPr>
          <w:b w:val="0"/>
          <w:bCs/>
          <w:sz w:val="22"/>
        </w:rPr>
      </w:pPr>
      <w:r w:rsidRPr="00B47012">
        <w:rPr>
          <w:b w:val="0"/>
          <w:bCs/>
          <w:sz w:val="22"/>
        </w:rPr>
        <w:t>A global assessment of mangrove species and their distributional limits was conducted by an international team of experts (</w:t>
      </w:r>
      <w:r w:rsidR="00FC25DF" w:rsidRPr="00676D5B">
        <w:rPr>
          <w:b w:val="0"/>
          <w:bCs/>
          <w:i/>
          <w:iCs/>
          <w:sz w:val="22"/>
        </w:rPr>
        <w:fldChar w:fldCharType="begin"/>
      </w:r>
      <w:r w:rsidR="00FC25DF" w:rsidRPr="00676D5B">
        <w:rPr>
          <w:b w:val="0"/>
          <w:bCs/>
          <w:i/>
          <w:iCs/>
          <w:sz w:val="22"/>
        </w:rPr>
        <w:instrText xml:space="preserve"> REF _Ref228269453 \r \h </w:instrText>
      </w:r>
      <w:r w:rsidR="00676D5B" w:rsidRPr="00676D5B">
        <w:rPr>
          <w:b w:val="0"/>
          <w:bCs/>
          <w:i/>
          <w:iCs/>
          <w:sz w:val="22"/>
        </w:rPr>
        <w:instrText xml:space="preserve"> \* MERGEFORMAT </w:instrText>
      </w:r>
      <w:r w:rsidR="00FC25DF" w:rsidRPr="00676D5B">
        <w:rPr>
          <w:b w:val="0"/>
          <w:bCs/>
          <w:i/>
          <w:iCs/>
          <w:sz w:val="22"/>
        </w:rPr>
      </w:r>
      <w:r w:rsidR="00FC25DF" w:rsidRPr="00676D5B">
        <w:rPr>
          <w:b w:val="0"/>
          <w:bCs/>
          <w:i/>
          <w:iCs/>
          <w:sz w:val="22"/>
        </w:rPr>
        <w:fldChar w:fldCharType="separate"/>
      </w:r>
      <w:r w:rsidR="00A94C5B">
        <w:rPr>
          <w:b w:val="0"/>
          <w:bCs/>
          <w:i/>
          <w:iCs/>
          <w:sz w:val="22"/>
        </w:rPr>
        <w:t>11</w:t>
      </w:r>
      <w:r w:rsidR="00FC25DF" w:rsidRPr="00676D5B">
        <w:rPr>
          <w:b w:val="0"/>
          <w:bCs/>
          <w:i/>
          <w:iCs/>
          <w:sz w:val="22"/>
        </w:rPr>
        <w:fldChar w:fldCharType="end"/>
      </w:r>
      <w:r w:rsidRPr="00B47012">
        <w:rPr>
          <w:b w:val="0"/>
          <w:bCs/>
          <w:sz w:val="22"/>
        </w:rPr>
        <w:t>). An important question arises as to whether global geographic distributions are consistent with regional ones. An assessment for eastern North America</w:t>
      </w:r>
      <w:r w:rsidR="00FE6663">
        <w:rPr>
          <w:b w:val="0"/>
          <w:bCs/>
          <w:sz w:val="22"/>
        </w:rPr>
        <w:t xml:space="preserve"> (Fig. 6)</w:t>
      </w:r>
      <w:r w:rsidRPr="00B47012">
        <w:rPr>
          <w:b w:val="0"/>
          <w:bCs/>
          <w:sz w:val="22"/>
        </w:rPr>
        <w:t xml:space="preserve"> provides a </w:t>
      </w:r>
      <w:r w:rsidR="00973F5D">
        <w:rPr>
          <w:b w:val="0"/>
          <w:bCs/>
          <w:sz w:val="22"/>
        </w:rPr>
        <w:t>comparison</w:t>
      </w:r>
      <w:r w:rsidRPr="00B47012">
        <w:rPr>
          <w:b w:val="0"/>
          <w:bCs/>
          <w:sz w:val="22"/>
        </w:rPr>
        <w:t xml:space="preserve"> observation for the pattern previously observed (Fig. </w:t>
      </w:r>
      <w:r w:rsidR="001F43EF">
        <w:rPr>
          <w:b w:val="0"/>
          <w:bCs/>
          <w:sz w:val="22"/>
        </w:rPr>
        <w:lastRenderedPageBreak/>
        <w:t>3</w:t>
      </w:r>
      <w:r w:rsidRPr="00B47012">
        <w:rPr>
          <w:b w:val="0"/>
          <w:bCs/>
          <w:sz w:val="22"/>
        </w:rPr>
        <w:t>). While the samples are not completely independent, the result provides some support for the mechanism-based expectation that a species’ freeze-tolerance will be a reasonably well conserved attribute. Studies that examine the immediate influence of extreme freeze events were suggested at this point to obtain more precise estimates.</w:t>
      </w:r>
    </w:p>
    <w:p w14:paraId="0C89A5D5" w14:textId="77777777" w:rsidR="00A31D10" w:rsidRPr="00A31D10" w:rsidRDefault="00A31D10" w:rsidP="00A31D10">
      <w:pPr>
        <w:pStyle w:val="MDPI21heading1"/>
        <w:rPr>
          <w:sz w:val="22"/>
        </w:rPr>
      </w:pPr>
    </w:p>
    <w:p w14:paraId="17ABA1EA" w14:textId="5DDC40FA" w:rsidR="00A31D10" w:rsidRPr="00B47012" w:rsidRDefault="00A31D10" w:rsidP="00A31D10">
      <w:pPr>
        <w:pStyle w:val="MDPI21heading1"/>
        <w:rPr>
          <w:b w:val="0"/>
          <w:bCs/>
          <w:sz w:val="22"/>
        </w:rPr>
      </w:pPr>
      <w:r w:rsidRPr="00B47012">
        <w:rPr>
          <w:b w:val="0"/>
          <w:bCs/>
          <w:i/>
          <w:iCs/>
          <w:noProof/>
          <w:sz w:val="22"/>
        </w:rPr>
        <mc:AlternateContent>
          <mc:Choice Requires="wpg">
            <w:drawing>
              <wp:anchor distT="0" distB="0" distL="114300" distR="114300" simplePos="0" relativeHeight="251659264" behindDoc="0" locked="0" layoutInCell="1" allowOverlap="1" wp14:anchorId="2E6F5710" wp14:editId="006BDE7A">
                <wp:simplePos x="0" y="0"/>
                <wp:positionH relativeFrom="column">
                  <wp:posOffset>0</wp:posOffset>
                </wp:positionH>
                <wp:positionV relativeFrom="paragraph">
                  <wp:posOffset>0</wp:posOffset>
                </wp:positionV>
                <wp:extent cx="4916129" cy="2497394"/>
                <wp:effectExtent l="0" t="0" r="0" b="0"/>
                <wp:wrapTopAndBottom/>
                <wp:docPr id="6" name="Group 5">
                  <a:extLst xmlns:a="http://schemas.openxmlformats.org/drawingml/2006/main">
                    <a:ext uri="{FF2B5EF4-FFF2-40B4-BE49-F238E27FC236}">
                      <a16:creationId xmlns:a16="http://schemas.microsoft.com/office/drawing/2014/main" id="{40ACA93A-24F6-824C-A5F3-F3AC1269ADD5}"/>
                    </a:ext>
                  </a:extLst>
                </wp:docPr>
                <wp:cNvGraphicFramePr/>
                <a:graphic xmlns:a="http://schemas.openxmlformats.org/drawingml/2006/main">
                  <a:graphicData uri="http://schemas.microsoft.com/office/word/2010/wordprocessingGroup">
                    <wpg:wgp>
                      <wpg:cNvGrpSpPr/>
                      <wpg:grpSpPr>
                        <a:xfrm>
                          <a:off x="0" y="0"/>
                          <a:ext cx="4916129" cy="2497394"/>
                          <a:chOff x="0" y="0"/>
                          <a:chExt cx="4916129" cy="2497394"/>
                        </a:xfrm>
                      </wpg:grpSpPr>
                      <wps:wsp>
                        <wps:cNvPr id="1319168504" name="Rectangle 1319168504">
                          <a:extLst>
                            <a:ext uri="{FF2B5EF4-FFF2-40B4-BE49-F238E27FC236}">
                              <a16:creationId xmlns:a16="http://schemas.microsoft.com/office/drawing/2014/main" id="{47854FC9-153E-D6C1-1166-67C7D8AFDC2A}"/>
                            </a:ext>
                          </a:extLst>
                        </wps:cNvPr>
                        <wps:cNvSpPr/>
                        <wps:spPr>
                          <a:xfrm>
                            <a:off x="0" y="0"/>
                            <a:ext cx="4916129" cy="249739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392812531" name="Picture 1392812531">
                            <a:extLst>
                              <a:ext uri="{FF2B5EF4-FFF2-40B4-BE49-F238E27FC236}">
                                <a16:creationId xmlns:a16="http://schemas.microsoft.com/office/drawing/2014/main" id="{BF9B2B6D-2B20-1798-03A1-D6A257CD35CA}"/>
                              </a:ext>
                            </a:extLst>
                          </pic:cNvPr>
                          <pic:cNvPicPr>
                            <a:picLocks noChangeAspect="1"/>
                          </pic:cNvPicPr>
                        </pic:nvPicPr>
                        <pic:blipFill>
                          <a:blip r:embed="rId15"/>
                          <a:srcRect l="19469" t="63939" r="66857" b="12959"/>
                          <a:stretch>
                            <a:fillRect/>
                          </a:stretch>
                        </pic:blipFill>
                        <pic:spPr>
                          <a:xfrm>
                            <a:off x="2438400" y="100558"/>
                            <a:ext cx="2352854" cy="2111700"/>
                          </a:xfrm>
                          <a:prstGeom prst="rect">
                            <a:avLst/>
                          </a:prstGeom>
                        </pic:spPr>
                      </pic:pic>
                      <pic:pic xmlns:pic="http://schemas.openxmlformats.org/drawingml/2006/picture">
                        <pic:nvPicPr>
                          <pic:cNvPr id="715062773" name="Picture 715062773">
                            <a:extLst>
                              <a:ext uri="{FF2B5EF4-FFF2-40B4-BE49-F238E27FC236}">
                                <a16:creationId xmlns:a16="http://schemas.microsoft.com/office/drawing/2014/main" id="{10F29D97-79E3-D299-B3D2-AAE02D4A8627}"/>
                              </a:ext>
                            </a:extLst>
                          </pic:cNvPr>
                          <pic:cNvPicPr>
                            <a:picLocks noChangeAspect="1"/>
                          </pic:cNvPicPr>
                        </pic:nvPicPr>
                        <pic:blipFill>
                          <a:blip r:embed="rId16"/>
                          <a:srcRect t="65753" r="60147"/>
                          <a:stretch>
                            <a:fillRect/>
                          </a:stretch>
                        </pic:blipFill>
                        <pic:spPr>
                          <a:xfrm>
                            <a:off x="137464" y="100558"/>
                            <a:ext cx="2300936" cy="2285054"/>
                          </a:xfrm>
                          <a:prstGeom prst="rect">
                            <a:avLst/>
                          </a:prstGeom>
                        </pic:spPr>
                      </pic:pic>
                    </wpg:wgp>
                  </a:graphicData>
                </a:graphic>
              </wp:anchor>
            </w:drawing>
          </mc:Choice>
          <mc:Fallback>
            <w:pict>
              <v:group w14:anchorId="74FA1E8C" id="Group 5" o:spid="_x0000_s1026" style="position:absolute;margin-left:0;margin-top:0;width:387.1pt;height:196.65pt;z-index:251659264" coordsize="49161,24973"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">
                <v:rect id="Rectangle 1319168504" o:spid="_x0000_s1027" style="position:absolute;width:49161;height:2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2812531" o:spid="_x0000_s1028" type="#_x0000_t75" style="position:absolute;left:24384;top:1005;width:23528;height:21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">
                  <v:imagedata r:id="rId17" o:title="" croptop="41903f" cropbottom="8493f" cropleft="12759f" cropright="43815f"/>
                </v:shape>
                <v:shape id="Picture 715062773" o:spid="_x0000_s1029" type="#_x0000_t75" style="position:absolute;left:1374;top:1005;width:23010;height:22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">
                  <v:imagedata r:id="rId18" o:title="" croptop="43092f" cropright="39418f"/>
                </v:shape>
                <w10:wrap type="topAndBottom"/>
              </v:group>
            </w:pict>
          </mc:Fallback>
        </mc:AlternateContent>
      </w:r>
      <w:r w:rsidRPr="00B47012">
        <w:rPr>
          <w:b w:val="0"/>
          <w:bCs/>
          <w:i/>
          <w:iCs/>
          <w:sz w:val="22"/>
        </w:rPr>
        <w:t xml:space="preserve">Fig. </w:t>
      </w:r>
      <w:r w:rsidR="00292B63">
        <w:rPr>
          <w:b w:val="0"/>
          <w:bCs/>
          <w:i/>
          <w:iCs/>
          <w:sz w:val="22"/>
        </w:rPr>
        <w:t>6</w:t>
      </w:r>
      <w:r w:rsidRPr="00B47012">
        <w:rPr>
          <w:b w:val="0"/>
          <w:bCs/>
          <w:i/>
          <w:iCs/>
          <w:sz w:val="22"/>
        </w:rPr>
        <w:t>. (left) Excerpt from global examination of mangrove distributions. (right) Distributional threshold for mangroves in eastern North America (</w:t>
      </w:r>
      <w:r w:rsidR="002F3516">
        <w:rPr>
          <w:b w:val="0"/>
          <w:bCs/>
          <w:i/>
          <w:iCs/>
          <w:sz w:val="22"/>
        </w:rPr>
        <w:fldChar w:fldCharType="begin"/>
      </w:r>
      <w:r w:rsidR="002F3516">
        <w:rPr>
          <w:b w:val="0"/>
          <w:bCs/>
          <w:i/>
          <w:iCs/>
          <w:sz w:val="22"/>
        </w:rPr>
        <w:instrText xml:space="preserve"> REF _Ref228269453 \r \h </w:instrText>
      </w:r>
      <w:r w:rsidR="002F3516">
        <w:rPr>
          <w:b w:val="0"/>
          <w:bCs/>
          <w:i/>
          <w:iCs/>
          <w:sz w:val="22"/>
        </w:rPr>
      </w:r>
      <w:r w:rsidR="002F3516">
        <w:rPr>
          <w:b w:val="0"/>
          <w:bCs/>
          <w:i/>
          <w:iCs/>
          <w:sz w:val="22"/>
        </w:rPr>
        <w:fldChar w:fldCharType="separate"/>
      </w:r>
      <w:r w:rsidR="00A94C5B">
        <w:rPr>
          <w:b w:val="0"/>
          <w:bCs/>
          <w:i/>
          <w:iCs/>
          <w:sz w:val="22"/>
        </w:rPr>
        <w:t>11</w:t>
      </w:r>
      <w:r w:rsidR="002F3516">
        <w:rPr>
          <w:b w:val="0"/>
          <w:bCs/>
          <w:i/>
          <w:iCs/>
          <w:sz w:val="22"/>
        </w:rPr>
        <w:fldChar w:fldCharType="end"/>
      </w:r>
      <w:r w:rsidRPr="00B47012">
        <w:rPr>
          <w:b w:val="0"/>
          <w:bCs/>
          <w:i/>
          <w:iCs/>
          <w:sz w:val="22"/>
        </w:rPr>
        <w:t>)</w:t>
      </w:r>
      <w:r w:rsidRPr="00B47012">
        <w:rPr>
          <w:b w:val="0"/>
          <w:bCs/>
          <w:sz w:val="22"/>
        </w:rPr>
        <w:t xml:space="preserve">. </w:t>
      </w:r>
    </w:p>
    <w:p w14:paraId="64762F21" w14:textId="7987CE52" w:rsidR="00996419" w:rsidRPr="00B56A9A" w:rsidRDefault="00F366F6" w:rsidP="00996419">
      <w:pPr>
        <w:pStyle w:val="MDPI21heading1"/>
      </w:pPr>
      <w:r>
        <w:t>7</w:t>
      </w:r>
      <w:r w:rsidR="00996419" w:rsidRPr="00B56A9A">
        <w:t xml:space="preserve">. </w:t>
      </w:r>
      <w:r w:rsidR="000B6FDC" w:rsidRPr="000B6FDC">
        <w:t>Refining Tipping Points using Regional Collaborative Networks to Assess Individual Freeze Events</w:t>
      </w:r>
    </w:p>
    <w:p w14:paraId="0E4931E8" w14:textId="38490509" w:rsidR="00F83240" w:rsidRPr="00F83240" w:rsidRDefault="00F83240" w:rsidP="00F83240">
      <w:pPr>
        <w:pStyle w:val="MDPI31text"/>
        <w:rPr>
          <w:sz w:val="22"/>
        </w:rPr>
      </w:pPr>
      <w:r w:rsidRPr="00F83240">
        <w:rPr>
          <w:sz w:val="22"/>
        </w:rPr>
        <w:t xml:space="preserve">Gathering contemporary data for estimating responses to </w:t>
      </w:r>
      <w:proofErr w:type="gramStart"/>
      <w:r w:rsidRPr="00F83240">
        <w:rPr>
          <w:sz w:val="22"/>
        </w:rPr>
        <w:t>individual</w:t>
      </w:r>
      <w:proofErr w:type="gramEnd"/>
      <w:r w:rsidRPr="00F83240">
        <w:rPr>
          <w:sz w:val="22"/>
        </w:rPr>
        <w:t xml:space="preserve"> freezes benefits from coordinated planning efforts as well as opportunistic sampling efforts. Osland et al. (</w:t>
      </w:r>
      <w:r w:rsidR="002F3516" w:rsidRPr="00676D5B">
        <w:rPr>
          <w:i/>
          <w:iCs/>
          <w:sz w:val="22"/>
        </w:rPr>
        <w:fldChar w:fldCharType="begin"/>
      </w:r>
      <w:r w:rsidR="002F3516" w:rsidRPr="00676D5B">
        <w:rPr>
          <w:i/>
          <w:iCs/>
          <w:sz w:val="22"/>
        </w:rPr>
        <w:instrText xml:space="preserve"> REF _Ref228269477 \r \h </w:instrText>
      </w:r>
      <w:r w:rsidR="00676D5B" w:rsidRPr="00676D5B">
        <w:rPr>
          <w:i/>
          <w:iCs/>
          <w:sz w:val="22"/>
        </w:rPr>
        <w:instrText xml:space="preserve"> \* MERGEFORMAT </w:instrText>
      </w:r>
      <w:r w:rsidR="002F3516" w:rsidRPr="00676D5B">
        <w:rPr>
          <w:i/>
          <w:iCs/>
          <w:sz w:val="22"/>
        </w:rPr>
      </w:r>
      <w:r w:rsidR="002F3516" w:rsidRPr="00676D5B">
        <w:rPr>
          <w:i/>
          <w:iCs/>
          <w:sz w:val="22"/>
        </w:rPr>
        <w:fldChar w:fldCharType="separate"/>
      </w:r>
      <w:r w:rsidR="00A94C5B">
        <w:rPr>
          <w:i/>
          <w:iCs/>
          <w:sz w:val="22"/>
        </w:rPr>
        <w:t>12</w:t>
      </w:r>
      <w:r w:rsidR="002F3516" w:rsidRPr="00676D5B">
        <w:rPr>
          <w:i/>
          <w:iCs/>
          <w:sz w:val="22"/>
        </w:rPr>
        <w:fldChar w:fldCharType="end"/>
      </w:r>
      <w:r w:rsidRPr="00F83240">
        <w:rPr>
          <w:sz w:val="22"/>
        </w:rPr>
        <w:t>) established the Mangrove Migration Network (MMN) in 2014</w:t>
      </w:r>
      <w:r w:rsidR="00E95199">
        <w:rPr>
          <w:sz w:val="22"/>
        </w:rPr>
        <w:t xml:space="preserve"> to collect field data</w:t>
      </w:r>
      <w:r w:rsidRPr="00F83240">
        <w:rPr>
          <w:sz w:val="22"/>
        </w:rPr>
        <w:t xml:space="preserve"> in anticipation of future freeze events. In 2018, an extreme event occurred, leading to a </w:t>
      </w:r>
      <w:r w:rsidR="005B4E41">
        <w:rPr>
          <w:sz w:val="22"/>
        </w:rPr>
        <w:t>collaborative</w:t>
      </w:r>
      <w:r w:rsidRPr="00F83240">
        <w:rPr>
          <w:sz w:val="22"/>
        </w:rPr>
        <w:t xml:space="preserve"> effort integrating data from 38 sites spread across the mangrove range edge in the Gulf of Mexico and Atlantic coasts of North America. The 2018 event affected 60% of these sites, with minimum temperatures ranging from 0 to −7°C. Data from before and after the freeze were used to estimate freeze tolerance for black mangrove. The temperature threshold for mortality was estimated to be near -7°C. The temperature threshold for damage was estimated to be -4°C. Between -4°C and -7°C, black mangroves can vigorously </w:t>
      </w:r>
      <w:proofErr w:type="gramStart"/>
      <w:r w:rsidRPr="00F83240">
        <w:rPr>
          <w:sz w:val="22"/>
        </w:rPr>
        <w:t>resprout</w:t>
      </w:r>
      <w:proofErr w:type="gramEnd"/>
      <w:r w:rsidRPr="00F83240">
        <w:rPr>
          <w:sz w:val="22"/>
        </w:rPr>
        <w:t xml:space="preserve"> and regain biomass. </w:t>
      </w:r>
    </w:p>
    <w:p w14:paraId="290C522C" w14:textId="77777777" w:rsidR="00F83240" w:rsidRPr="00F83240" w:rsidRDefault="00F83240" w:rsidP="00F83240">
      <w:pPr>
        <w:pStyle w:val="MDPI31text"/>
        <w:rPr>
          <w:sz w:val="22"/>
        </w:rPr>
      </w:pPr>
    </w:p>
    <w:p w14:paraId="58B920FF" w14:textId="77777777" w:rsidR="00F83240" w:rsidRPr="00F83240" w:rsidRDefault="00F83240" w:rsidP="00F83240">
      <w:pPr>
        <w:pStyle w:val="MDPI31text"/>
        <w:rPr>
          <w:sz w:val="22"/>
        </w:rPr>
      </w:pPr>
      <w:r w:rsidRPr="00F83240">
        <w:rPr>
          <w:noProof/>
          <w:sz w:val="22"/>
        </w:rPr>
        <w:lastRenderedPageBreak/>
        <w:drawing>
          <wp:inline distT="0" distB="0" distL="0" distR="0" wp14:anchorId="5EB91621" wp14:editId="7D92DCDB">
            <wp:extent cx="5943600" cy="1757045"/>
            <wp:effectExtent l="0" t="0" r="0" b="0"/>
            <wp:docPr id="14" name="Picture 13">
              <a:extLst xmlns:a="http://schemas.openxmlformats.org/drawingml/2006/main">
                <a:ext uri="{FF2B5EF4-FFF2-40B4-BE49-F238E27FC236}">
                  <a16:creationId xmlns:a16="http://schemas.microsoft.com/office/drawing/2014/main" id="{752E6CF5-10CE-8BCA-85CE-06B0B8404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752E6CF5-10CE-8BCA-85CE-06B0B84045BF}"/>
                        </a:ext>
                      </a:extLst>
                    </pic:cNvPr>
                    <pic:cNvPicPr>
                      <a:picLocks noChangeAspect="1"/>
                    </pic:cNvPicPr>
                  </pic:nvPicPr>
                  <pic:blipFill>
                    <a:blip r:embed="rId19"/>
                    <a:stretch>
                      <a:fillRect/>
                    </a:stretch>
                  </pic:blipFill>
                  <pic:spPr>
                    <a:xfrm>
                      <a:off x="0" y="0"/>
                      <a:ext cx="5943600" cy="1757045"/>
                    </a:xfrm>
                    <a:prstGeom prst="rect">
                      <a:avLst/>
                    </a:prstGeom>
                  </pic:spPr>
                </pic:pic>
              </a:graphicData>
            </a:graphic>
          </wp:inline>
        </w:drawing>
      </w:r>
    </w:p>
    <w:p w14:paraId="4799193F" w14:textId="465885D5" w:rsidR="00043339" w:rsidRDefault="00F83240" w:rsidP="00C26930">
      <w:pPr>
        <w:pStyle w:val="MDPI31text"/>
        <w:spacing w:before="240" w:after="120"/>
        <w:ind w:firstLine="0"/>
        <w:rPr>
          <w:i/>
          <w:iCs/>
          <w:sz w:val="22"/>
        </w:rPr>
      </w:pPr>
      <w:r w:rsidRPr="00D67EE0">
        <w:rPr>
          <w:i/>
          <w:iCs/>
          <w:sz w:val="22"/>
        </w:rPr>
        <w:t xml:space="preserve">Fig. </w:t>
      </w:r>
      <w:r w:rsidR="00C16C1B">
        <w:rPr>
          <w:i/>
          <w:iCs/>
          <w:sz w:val="22"/>
        </w:rPr>
        <w:t>7</w:t>
      </w:r>
      <w:r w:rsidRPr="00D67EE0">
        <w:rPr>
          <w:i/>
          <w:iCs/>
          <w:sz w:val="22"/>
        </w:rPr>
        <w:t>. Estimating black mangrove freeze tolerance based on an extreme freeze in 2018 (</w:t>
      </w:r>
      <w:r w:rsidR="00F24A05">
        <w:rPr>
          <w:i/>
          <w:iCs/>
          <w:sz w:val="22"/>
        </w:rPr>
        <w:fldChar w:fldCharType="begin"/>
      </w:r>
      <w:r w:rsidR="00F24A05">
        <w:rPr>
          <w:i/>
          <w:iCs/>
          <w:sz w:val="22"/>
        </w:rPr>
        <w:instrText xml:space="preserve"> REF _Ref228269477 \r \h </w:instrText>
      </w:r>
      <w:r w:rsidR="00F24A05">
        <w:rPr>
          <w:i/>
          <w:iCs/>
          <w:sz w:val="22"/>
        </w:rPr>
      </w:r>
      <w:r w:rsidR="00F24A05">
        <w:rPr>
          <w:i/>
          <w:iCs/>
          <w:sz w:val="22"/>
        </w:rPr>
        <w:fldChar w:fldCharType="separate"/>
      </w:r>
      <w:r w:rsidR="00A94C5B">
        <w:rPr>
          <w:i/>
          <w:iCs/>
          <w:sz w:val="22"/>
        </w:rPr>
        <w:t>12</w:t>
      </w:r>
      <w:r w:rsidR="00F24A05">
        <w:rPr>
          <w:i/>
          <w:iCs/>
          <w:sz w:val="22"/>
        </w:rPr>
        <w:fldChar w:fldCharType="end"/>
      </w:r>
      <w:r w:rsidRPr="00D67EE0">
        <w:rPr>
          <w:i/>
          <w:iCs/>
          <w:sz w:val="22"/>
        </w:rPr>
        <w:t>).</w:t>
      </w:r>
      <w:r w:rsidR="00E95199">
        <w:rPr>
          <w:i/>
          <w:iCs/>
          <w:sz w:val="22"/>
        </w:rPr>
        <w:t xml:space="preserve"> Map of study sites (a). Field-based temperature threshold for black mangrove mortality (b).</w:t>
      </w:r>
    </w:p>
    <w:p w14:paraId="29205AA3" w14:textId="77777777" w:rsidR="00043339" w:rsidRDefault="00043339">
      <w:pPr>
        <w:spacing w:line="240" w:lineRule="auto"/>
        <w:jc w:val="left"/>
        <w:rPr>
          <w:rFonts w:ascii="Palatino Linotype" w:hAnsi="Palatino Linotype"/>
          <w:i/>
          <w:iCs/>
          <w:snapToGrid w:val="0"/>
          <w:sz w:val="22"/>
          <w:szCs w:val="22"/>
          <w:lang w:bidi="en-US"/>
        </w:rPr>
      </w:pPr>
      <w:r>
        <w:rPr>
          <w:i/>
          <w:iCs/>
          <w:sz w:val="22"/>
        </w:rPr>
        <w:br w:type="page"/>
      </w:r>
    </w:p>
    <w:p w14:paraId="00B13E7F" w14:textId="122924E4" w:rsidR="002A28A0" w:rsidRPr="00B56A9A" w:rsidRDefault="00F366F6" w:rsidP="002A28A0">
      <w:pPr>
        <w:pStyle w:val="MDPI21heading1"/>
      </w:pPr>
      <w:r>
        <w:lastRenderedPageBreak/>
        <w:t>8</w:t>
      </w:r>
      <w:r w:rsidR="002A28A0" w:rsidRPr="00B56A9A">
        <w:t xml:space="preserve">. </w:t>
      </w:r>
      <w:r w:rsidR="00AC7C3B" w:rsidRPr="00AC7C3B">
        <w:t>Expanding Technical Capabilities – Development of Remoting Sensing Methods</w:t>
      </w:r>
    </w:p>
    <w:p w14:paraId="059A5096" w14:textId="397DCF9B" w:rsidR="00C32E9A" w:rsidRPr="00C32E9A" w:rsidRDefault="00C32E9A" w:rsidP="00C32E9A">
      <w:pPr>
        <w:pStyle w:val="MDPI31text"/>
        <w:ind w:firstLine="0"/>
        <w:rPr>
          <w:sz w:val="22"/>
        </w:rPr>
      </w:pPr>
      <w:r w:rsidRPr="00C32E9A">
        <w:rPr>
          <w:sz w:val="22"/>
        </w:rPr>
        <w:t>A key component of causal mechanistic investigations is the drive to make new and refined measurements. There is a tremendous increase in the use of satellite and other global data types for assessing changes on the ground. Martinez et al. (</w:t>
      </w:r>
      <w:r w:rsidR="00651C84" w:rsidRPr="00624CF3">
        <w:rPr>
          <w:i/>
          <w:iCs/>
          <w:sz w:val="22"/>
        </w:rPr>
        <w:fldChar w:fldCharType="begin"/>
      </w:r>
      <w:r w:rsidR="00651C84" w:rsidRPr="00624CF3">
        <w:rPr>
          <w:i/>
          <w:iCs/>
          <w:sz w:val="22"/>
        </w:rPr>
        <w:instrText xml:space="preserve"> REF _Ref228269525 \r \h </w:instrText>
      </w:r>
      <w:r w:rsidR="00624CF3" w:rsidRPr="00624CF3">
        <w:rPr>
          <w:i/>
          <w:iCs/>
          <w:sz w:val="22"/>
        </w:rPr>
        <w:instrText xml:space="preserve"> \* MERGEFORMAT </w:instrText>
      </w:r>
      <w:r w:rsidR="00651C84" w:rsidRPr="00624CF3">
        <w:rPr>
          <w:i/>
          <w:iCs/>
          <w:sz w:val="22"/>
        </w:rPr>
      </w:r>
      <w:r w:rsidR="00651C84" w:rsidRPr="00624CF3">
        <w:rPr>
          <w:i/>
          <w:iCs/>
          <w:sz w:val="22"/>
        </w:rPr>
        <w:fldChar w:fldCharType="separate"/>
      </w:r>
      <w:r w:rsidR="00A94C5B">
        <w:rPr>
          <w:i/>
          <w:iCs/>
          <w:sz w:val="22"/>
        </w:rPr>
        <w:t>13</w:t>
      </w:r>
      <w:r w:rsidR="00651C84" w:rsidRPr="00624CF3">
        <w:rPr>
          <w:i/>
          <w:iCs/>
          <w:sz w:val="22"/>
        </w:rPr>
        <w:fldChar w:fldCharType="end"/>
      </w:r>
      <w:r w:rsidRPr="00C32E9A">
        <w:rPr>
          <w:sz w:val="22"/>
        </w:rPr>
        <w:t xml:space="preserve">) integrated data from remote sensing with ground-based observations to produce a way to quantify landscape-scale vegetation damage from an extreme freeze event in February 2021 on black mangrove (Fig. </w:t>
      </w:r>
      <w:r w:rsidR="001733A2">
        <w:rPr>
          <w:sz w:val="22"/>
        </w:rPr>
        <w:t>8</w:t>
      </w:r>
      <w:r w:rsidRPr="00C32E9A">
        <w:rPr>
          <w:sz w:val="22"/>
        </w:rPr>
        <w:t>).</w:t>
      </w:r>
    </w:p>
    <w:p w14:paraId="0C1244F1" w14:textId="77777777" w:rsidR="00C32E9A" w:rsidRPr="00C32E9A" w:rsidRDefault="00C32E9A" w:rsidP="00C32E9A">
      <w:pPr>
        <w:pStyle w:val="MDPI31text"/>
        <w:rPr>
          <w:sz w:val="22"/>
        </w:rPr>
      </w:pPr>
    </w:p>
    <w:p w14:paraId="33EB78BD" w14:textId="4702C286" w:rsidR="00C32E9A" w:rsidRPr="00C32E9A" w:rsidRDefault="00C32E9A" w:rsidP="00C32E9A">
      <w:pPr>
        <w:pStyle w:val="MDPI31text"/>
        <w:rPr>
          <w:sz w:val="22"/>
        </w:rPr>
      </w:pPr>
      <w:r w:rsidRPr="00C32E9A">
        <w:rPr>
          <w:sz w:val="22"/>
        </w:rPr>
        <w:t xml:space="preserve">Analyses based on satellite data indicated that damage was particularly severe along the central Texas coast. Further, the freeze event affected more than 2000 ha of black mangrove-dominated coastal wetlands. These data were especially helpful in our comparison of counterfactual and mechanistic causal methods presented in the next section (see </w:t>
      </w:r>
      <w:r w:rsidR="00651C84" w:rsidRPr="00624CF3">
        <w:rPr>
          <w:i/>
          <w:iCs/>
          <w:sz w:val="22"/>
        </w:rPr>
        <w:fldChar w:fldCharType="begin"/>
      </w:r>
      <w:r w:rsidR="00651C84" w:rsidRPr="00624CF3">
        <w:rPr>
          <w:i/>
          <w:iCs/>
          <w:sz w:val="22"/>
        </w:rPr>
        <w:instrText xml:space="preserve"> REF _Ref228269544 \r \h </w:instrText>
      </w:r>
      <w:r w:rsidR="00624CF3" w:rsidRPr="00624CF3">
        <w:rPr>
          <w:i/>
          <w:iCs/>
          <w:sz w:val="22"/>
        </w:rPr>
        <w:instrText xml:space="preserve"> \* MERGEFORMAT </w:instrText>
      </w:r>
      <w:r w:rsidR="00651C84" w:rsidRPr="00624CF3">
        <w:rPr>
          <w:i/>
          <w:iCs/>
          <w:sz w:val="22"/>
        </w:rPr>
      </w:r>
      <w:r w:rsidR="00651C84" w:rsidRPr="00624CF3">
        <w:rPr>
          <w:i/>
          <w:iCs/>
          <w:sz w:val="22"/>
        </w:rPr>
        <w:fldChar w:fldCharType="separate"/>
      </w:r>
      <w:r w:rsidR="00A94C5B">
        <w:rPr>
          <w:i/>
          <w:iCs/>
          <w:sz w:val="22"/>
        </w:rPr>
        <w:t>14</w:t>
      </w:r>
      <w:r w:rsidR="00651C84" w:rsidRPr="00624CF3">
        <w:rPr>
          <w:i/>
          <w:iCs/>
          <w:sz w:val="22"/>
        </w:rPr>
        <w:fldChar w:fldCharType="end"/>
      </w:r>
      <w:r w:rsidRPr="00C32E9A">
        <w:rPr>
          <w:sz w:val="22"/>
        </w:rPr>
        <w:t>).</w:t>
      </w:r>
    </w:p>
    <w:p w14:paraId="145ED697" w14:textId="6B83C46C" w:rsidR="002A28A0" w:rsidRDefault="002A28A0" w:rsidP="002A28A0">
      <w:pPr>
        <w:pStyle w:val="MDPI31text"/>
        <w:ind w:firstLine="0"/>
        <w:rPr>
          <w:sz w:val="22"/>
        </w:rPr>
      </w:pPr>
    </w:p>
    <w:p w14:paraId="52B843DF" w14:textId="77777777" w:rsidR="00C05AA9" w:rsidRPr="00C05AA9" w:rsidRDefault="00C05AA9" w:rsidP="00CC3D94">
      <w:pPr>
        <w:pStyle w:val="MDPI31text"/>
        <w:jc w:val="center"/>
        <w:rPr>
          <w:sz w:val="22"/>
        </w:rPr>
      </w:pPr>
      <w:r w:rsidRPr="00C05AA9">
        <w:rPr>
          <w:noProof/>
          <w:sz w:val="22"/>
        </w:rPr>
        <w:drawing>
          <wp:inline distT="0" distB="0" distL="0" distR="0" wp14:anchorId="693328B5" wp14:editId="6AAD8483">
            <wp:extent cx="3580507" cy="4556760"/>
            <wp:effectExtent l="0" t="0" r="1270" b="0"/>
            <wp:docPr id="537803400" name="Picture 2">
              <a:extLst xmlns:a="http://schemas.openxmlformats.org/drawingml/2006/main">
                <a:ext uri="{FF2B5EF4-FFF2-40B4-BE49-F238E27FC236}">
                  <a16:creationId xmlns:a16="http://schemas.microsoft.com/office/drawing/2014/main" id="{C88E1F91-4527-A797-E7E5-B43F562F64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88E1F91-4527-A797-E7E5-B43F562F6432}"/>
                        </a:ext>
                      </a:extLst>
                    </pic:cNvPr>
                    <pic:cNvPicPr>
                      <a:picLocks noChangeAspect="1"/>
                    </pic:cNvPicPr>
                  </pic:nvPicPr>
                  <pic:blipFill>
                    <a:blip r:embed="rId20"/>
                    <a:srcRect l="30076" t="10891" r="32727"/>
                    <a:stretch>
                      <a:fillRect/>
                    </a:stretch>
                  </pic:blipFill>
                  <pic:spPr>
                    <a:xfrm>
                      <a:off x="0" y="0"/>
                      <a:ext cx="3580507" cy="4556760"/>
                    </a:xfrm>
                    <a:prstGeom prst="rect">
                      <a:avLst/>
                    </a:prstGeom>
                  </pic:spPr>
                </pic:pic>
              </a:graphicData>
            </a:graphic>
          </wp:inline>
        </w:drawing>
      </w:r>
    </w:p>
    <w:p w14:paraId="0210927D" w14:textId="77777777" w:rsidR="00C05AA9" w:rsidRPr="00C05AA9" w:rsidRDefault="00C05AA9" w:rsidP="00C05AA9">
      <w:pPr>
        <w:pStyle w:val="MDPI31text"/>
        <w:rPr>
          <w:sz w:val="22"/>
        </w:rPr>
      </w:pPr>
    </w:p>
    <w:p w14:paraId="34D04CCB" w14:textId="5FBBBFE9" w:rsidR="00C05AA9" w:rsidRPr="00394722" w:rsidRDefault="00C05AA9" w:rsidP="002A28A0">
      <w:pPr>
        <w:pStyle w:val="MDPI31text"/>
        <w:ind w:firstLine="0"/>
        <w:rPr>
          <w:sz w:val="22"/>
        </w:rPr>
      </w:pPr>
      <w:r w:rsidRPr="00FB2B4C">
        <w:rPr>
          <w:i/>
          <w:iCs/>
          <w:sz w:val="22"/>
        </w:rPr>
        <w:t xml:space="preserve">Fig. </w:t>
      </w:r>
      <w:r w:rsidR="00C16C1B">
        <w:rPr>
          <w:i/>
          <w:iCs/>
          <w:sz w:val="22"/>
        </w:rPr>
        <w:t>8</w:t>
      </w:r>
      <w:r w:rsidRPr="00FB2B4C">
        <w:rPr>
          <w:i/>
          <w:iCs/>
          <w:sz w:val="22"/>
        </w:rPr>
        <w:t xml:space="preserve"> Geospatial methods for a) selecting mangrove sites and processing satellite imagery using mangrove distribution datasets and b) quantifying the spatial extent of mangrove damage (from </w:t>
      </w:r>
      <w:r w:rsidR="00651C84">
        <w:rPr>
          <w:i/>
          <w:iCs/>
          <w:sz w:val="22"/>
        </w:rPr>
        <w:fldChar w:fldCharType="begin"/>
      </w:r>
      <w:r w:rsidR="00651C84">
        <w:rPr>
          <w:i/>
          <w:iCs/>
          <w:sz w:val="22"/>
        </w:rPr>
        <w:instrText xml:space="preserve"> REF _Ref228269525 \r \h </w:instrText>
      </w:r>
      <w:r w:rsidR="00651C84">
        <w:rPr>
          <w:i/>
          <w:iCs/>
          <w:sz w:val="22"/>
        </w:rPr>
      </w:r>
      <w:r w:rsidR="00651C84">
        <w:rPr>
          <w:i/>
          <w:iCs/>
          <w:sz w:val="22"/>
        </w:rPr>
        <w:fldChar w:fldCharType="separate"/>
      </w:r>
      <w:r w:rsidR="00A94C5B">
        <w:rPr>
          <w:i/>
          <w:iCs/>
          <w:sz w:val="22"/>
        </w:rPr>
        <w:t>13</w:t>
      </w:r>
      <w:r w:rsidR="00651C84">
        <w:rPr>
          <w:i/>
          <w:iCs/>
          <w:sz w:val="22"/>
        </w:rPr>
        <w:fldChar w:fldCharType="end"/>
      </w:r>
      <w:r w:rsidRPr="00FB2B4C">
        <w:rPr>
          <w:i/>
          <w:iCs/>
          <w:sz w:val="22"/>
        </w:rPr>
        <w:t>).</w:t>
      </w:r>
    </w:p>
    <w:p w14:paraId="72ECFE5D" w14:textId="24E4938E" w:rsidR="00500640" w:rsidRDefault="00500640" w:rsidP="00795B2D">
      <w:pPr>
        <w:pStyle w:val="MDPI31text"/>
        <w:ind w:firstLine="0"/>
        <w:jc w:val="center"/>
      </w:pPr>
    </w:p>
    <w:p w14:paraId="1463A8A1" w14:textId="77777777" w:rsidR="00043339" w:rsidRDefault="00043339">
      <w:pPr>
        <w:spacing w:line="240" w:lineRule="auto"/>
        <w:jc w:val="left"/>
        <w:rPr>
          <w:rFonts w:ascii="Palatino Linotype" w:hAnsi="Palatino Linotype"/>
          <w:b/>
          <w:snapToGrid w:val="0"/>
          <w:szCs w:val="22"/>
          <w:lang w:bidi="en-US"/>
        </w:rPr>
      </w:pPr>
      <w:r>
        <w:br w:type="page"/>
      </w:r>
    </w:p>
    <w:p w14:paraId="15EC2C50" w14:textId="4E39A45F" w:rsidR="00F8644C" w:rsidRPr="00B56A9A" w:rsidRDefault="00F8644C" w:rsidP="00F8644C">
      <w:pPr>
        <w:pStyle w:val="MDPI21heading1"/>
      </w:pPr>
      <w:r>
        <w:lastRenderedPageBreak/>
        <w:t>9</w:t>
      </w:r>
      <w:r w:rsidRPr="00B56A9A">
        <w:t xml:space="preserve">. </w:t>
      </w:r>
      <w:r w:rsidR="001846D1" w:rsidRPr="001846D1">
        <w:t>Comparing Counterfactual and Mechanistic Causal Methods</w:t>
      </w:r>
    </w:p>
    <w:p w14:paraId="5D60A29D" w14:textId="5EF138AF" w:rsidR="00DF1D80" w:rsidRPr="00DF1D80" w:rsidRDefault="00DF1D80" w:rsidP="00DF1D80">
      <w:pPr>
        <w:spacing w:line="240" w:lineRule="auto"/>
        <w:jc w:val="left"/>
        <w:rPr>
          <w:rFonts w:ascii="Palatino Linotype" w:hAnsi="Palatino Linotype"/>
          <w:snapToGrid w:val="0"/>
          <w:sz w:val="22"/>
          <w:szCs w:val="22"/>
          <w:lang w:bidi="en-US"/>
        </w:rPr>
      </w:pPr>
      <w:r w:rsidRPr="00DF1D80">
        <w:rPr>
          <w:rFonts w:ascii="Palatino Linotype" w:hAnsi="Palatino Linotype"/>
          <w:snapToGrid w:val="0"/>
          <w:sz w:val="22"/>
          <w:szCs w:val="22"/>
          <w:lang w:bidi="en-US"/>
        </w:rPr>
        <w:t>Recently, counterfactual statistical methods for causal inference have been heavily promoted for ecological studies. These methods provide some new capabilities but are also restrictive because they (A) require quasi-experimental data processed in such a fashion as to obtain causal effect estimates free from all forms of bias and (B) exclude causal interpretations based on mechanistic knowledge (</w:t>
      </w:r>
      <w:r w:rsidR="00651C84" w:rsidRPr="00624CF3">
        <w:rPr>
          <w:rFonts w:ascii="Palatino Linotype" w:hAnsi="Palatino Linotype"/>
          <w:i/>
          <w:iCs/>
          <w:snapToGrid w:val="0"/>
          <w:sz w:val="22"/>
          <w:szCs w:val="22"/>
          <w:lang w:bidi="en-US"/>
        </w:rPr>
        <w:fldChar w:fldCharType="begin"/>
      </w:r>
      <w:r w:rsidR="00651C84" w:rsidRPr="00624CF3">
        <w:rPr>
          <w:rFonts w:ascii="Palatino Linotype" w:hAnsi="Palatino Linotype"/>
          <w:i/>
          <w:iCs/>
          <w:snapToGrid w:val="0"/>
          <w:sz w:val="22"/>
          <w:szCs w:val="22"/>
          <w:lang w:bidi="en-US"/>
        </w:rPr>
        <w:instrText xml:space="preserve"> REF _Ref228269544 \r \h </w:instrText>
      </w:r>
      <w:r w:rsidR="00624CF3" w:rsidRPr="00624CF3">
        <w:rPr>
          <w:rFonts w:ascii="Palatino Linotype" w:hAnsi="Palatino Linotype"/>
          <w:i/>
          <w:iCs/>
          <w:snapToGrid w:val="0"/>
          <w:sz w:val="22"/>
          <w:szCs w:val="22"/>
          <w:lang w:bidi="en-US"/>
        </w:rPr>
        <w:instrText xml:space="preserve"> \* MERGEFORMAT </w:instrText>
      </w:r>
      <w:r w:rsidR="00651C84" w:rsidRPr="00624CF3">
        <w:rPr>
          <w:rFonts w:ascii="Palatino Linotype" w:hAnsi="Palatino Linotype"/>
          <w:i/>
          <w:iCs/>
          <w:snapToGrid w:val="0"/>
          <w:sz w:val="22"/>
          <w:szCs w:val="22"/>
          <w:lang w:bidi="en-US"/>
        </w:rPr>
      </w:r>
      <w:r w:rsidR="00651C84" w:rsidRPr="00624CF3">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14</w:t>
      </w:r>
      <w:r w:rsidR="00651C84" w:rsidRPr="00624CF3">
        <w:rPr>
          <w:rFonts w:ascii="Palatino Linotype" w:hAnsi="Palatino Linotype"/>
          <w:i/>
          <w:iCs/>
          <w:snapToGrid w:val="0"/>
          <w:sz w:val="22"/>
          <w:szCs w:val="22"/>
          <w:lang w:bidi="en-US"/>
        </w:rPr>
        <w:fldChar w:fldCharType="end"/>
      </w:r>
      <w:r w:rsidRPr="00DF1D80">
        <w:rPr>
          <w:rFonts w:ascii="Palatino Linotype" w:hAnsi="Palatino Linotype"/>
          <w:snapToGrid w:val="0"/>
          <w:sz w:val="22"/>
          <w:szCs w:val="22"/>
          <w:lang w:bidi="en-US"/>
        </w:rPr>
        <w:t>). Largely ignored is that counterfactual statistical causal methods are based on simple “imagined worlds” that do not map onto the complexity of real-world causation. Counterfactual methods cannot easily be used to estimate freeze tolerance from a pooled sample because the individual sites cannot be made “counterfactually comparable”. Counterfactual estimates also cannot be externally validated as they are specific to individual datasets.</w:t>
      </w:r>
    </w:p>
    <w:p w14:paraId="5F4B407E" w14:textId="77777777" w:rsidR="00DF1D80" w:rsidRPr="00DF1D80" w:rsidRDefault="00DF1D80" w:rsidP="00DF1D80">
      <w:pPr>
        <w:spacing w:line="240" w:lineRule="auto"/>
        <w:jc w:val="left"/>
        <w:rPr>
          <w:rFonts w:ascii="Palatino Linotype" w:hAnsi="Palatino Linotype"/>
          <w:snapToGrid w:val="0"/>
          <w:sz w:val="22"/>
          <w:szCs w:val="22"/>
          <w:lang w:bidi="en-US"/>
        </w:rPr>
      </w:pPr>
    </w:p>
    <w:p w14:paraId="64F60B58" w14:textId="158B81D4" w:rsidR="00DF1D80" w:rsidRPr="00DF1D80" w:rsidRDefault="00DF1D80" w:rsidP="00DF1D80">
      <w:pPr>
        <w:spacing w:line="240" w:lineRule="auto"/>
        <w:jc w:val="left"/>
        <w:rPr>
          <w:rFonts w:ascii="Palatino Linotype" w:hAnsi="Palatino Linotype"/>
          <w:snapToGrid w:val="0"/>
          <w:sz w:val="22"/>
          <w:szCs w:val="22"/>
          <w:lang w:bidi="en-US"/>
        </w:rPr>
      </w:pPr>
      <w:r w:rsidRPr="00DF1D80">
        <w:rPr>
          <w:rFonts w:ascii="Palatino Linotype" w:hAnsi="Palatino Linotype"/>
          <w:snapToGrid w:val="0"/>
          <w:sz w:val="22"/>
          <w:szCs w:val="22"/>
          <w:lang w:bidi="en-US"/>
        </w:rPr>
        <w:t>Counterfactual and mechanistic approaches were both applied to the data from Martinez et al. (</w:t>
      </w:r>
      <w:r w:rsidR="00725ADA" w:rsidRPr="00624CF3">
        <w:rPr>
          <w:rFonts w:ascii="Palatino Linotype" w:hAnsi="Palatino Linotype"/>
          <w:i/>
          <w:iCs/>
          <w:snapToGrid w:val="0"/>
          <w:sz w:val="22"/>
          <w:szCs w:val="22"/>
          <w:lang w:bidi="en-US"/>
        </w:rPr>
        <w:fldChar w:fldCharType="begin"/>
      </w:r>
      <w:r w:rsidR="00725ADA" w:rsidRPr="00624CF3">
        <w:rPr>
          <w:rFonts w:ascii="Palatino Linotype" w:hAnsi="Palatino Linotype"/>
          <w:i/>
          <w:iCs/>
          <w:snapToGrid w:val="0"/>
          <w:sz w:val="22"/>
          <w:szCs w:val="22"/>
          <w:lang w:bidi="en-US"/>
        </w:rPr>
        <w:instrText xml:space="preserve"> REF _Ref228269525 \r \h </w:instrText>
      </w:r>
      <w:r w:rsidR="00624CF3" w:rsidRPr="00624CF3">
        <w:rPr>
          <w:rFonts w:ascii="Palatino Linotype" w:hAnsi="Palatino Linotype"/>
          <w:i/>
          <w:iCs/>
          <w:snapToGrid w:val="0"/>
          <w:sz w:val="22"/>
          <w:szCs w:val="22"/>
          <w:lang w:bidi="en-US"/>
        </w:rPr>
        <w:instrText xml:space="preserve"> \* MERGEFORMAT </w:instrText>
      </w:r>
      <w:r w:rsidR="00725ADA" w:rsidRPr="00624CF3">
        <w:rPr>
          <w:rFonts w:ascii="Palatino Linotype" w:hAnsi="Palatino Linotype"/>
          <w:i/>
          <w:iCs/>
          <w:snapToGrid w:val="0"/>
          <w:sz w:val="22"/>
          <w:szCs w:val="22"/>
          <w:lang w:bidi="en-US"/>
        </w:rPr>
      </w:r>
      <w:r w:rsidR="00725ADA" w:rsidRPr="00624CF3">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13</w:t>
      </w:r>
      <w:r w:rsidR="00725ADA" w:rsidRPr="00624CF3">
        <w:rPr>
          <w:rFonts w:ascii="Palatino Linotype" w:hAnsi="Palatino Linotype"/>
          <w:i/>
          <w:iCs/>
          <w:snapToGrid w:val="0"/>
          <w:sz w:val="22"/>
          <w:szCs w:val="22"/>
          <w:lang w:bidi="en-US"/>
        </w:rPr>
        <w:fldChar w:fldCharType="end"/>
      </w:r>
      <w:r w:rsidRPr="00DF1D80">
        <w:rPr>
          <w:rFonts w:ascii="Palatino Linotype" w:hAnsi="Palatino Linotype"/>
          <w:snapToGrid w:val="0"/>
          <w:sz w:val="22"/>
          <w:szCs w:val="22"/>
          <w:lang w:bidi="en-US"/>
        </w:rPr>
        <w:t xml:space="preserve">). Fig. </w:t>
      </w:r>
      <w:r w:rsidR="0077059F">
        <w:rPr>
          <w:rFonts w:ascii="Palatino Linotype" w:hAnsi="Palatino Linotype"/>
          <w:snapToGrid w:val="0"/>
          <w:sz w:val="22"/>
          <w:szCs w:val="22"/>
          <w:lang w:bidi="en-US"/>
        </w:rPr>
        <w:t>9</w:t>
      </w:r>
      <w:r w:rsidRPr="00DF1D80">
        <w:rPr>
          <w:rFonts w:ascii="Palatino Linotype" w:hAnsi="Palatino Linotype"/>
          <w:snapToGrid w:val="0"/>
          <w:sz w:val="22"/>
          <w:szCs w:val="22"/>
          <w:lang w:bidi="en-US"/>
        </w:rPr>
        <w:t>a shows the study area and distribution of ground-based samples for a February 2021 extreme freeze. The use of satellite data (see Fig.</w:t>
      </w:r>
      <w:r w:rsidR="0077059F">
        <w:rPr>
          <w:rFonts w:ascii="Palatino Linotype" w:hAnsi="Palatino Linotype"/>
          <w:snapToGrid w:val="0"/>
          <w:sz w:val="22"/>
          <w:szCs w:val="22"/>
          <w:lang w:bidi="en-US"/>
        </w:rPr>
        <w:t xml:space="preserve"> 7</w:t>
      </w:r>
      <w:r w:rsidRPr="00DF1D80">
        <w:rPr>
          <w:rFonts w:ascii="Palatino Linotype" w:hAnsi="Palatino Linotype"/>
          <w:snapToGrid w:val="0"/>
          <w:sz w:val="22"/>
          <w:szCs w:val="22"/>
          <w:lang w:bidi="en-US"/>
        </w:rPr>
        <w:t xml:space="preserve">) permitted the construction of temporal data records (Fig. </w:t>
      </w:r>
      <w:r w:rsidR="0077059F">
        <w:rPr>
          <w:rFonts w:ascii="Palatino Linotype" w:hAnsi="Palatino Linotype"/>
          <w:snapToGrid w:val="0"/>
          <w:sz w:val="22"/>
          <w:szCs w:val="22"/>
          <w:lang w:bidi="en-US"/>
        </w:rPr>
        <w:t>9</w:t>
      </w:r>
      <w:r w:rsidRPr="00DF1D80">
        <w:rPr>
          <w:rFonts w:ascii="Palatino Linotype" w:hAnsi="Palatino Linotype"/>
          <w:snapToGrid w:val="0"/>
          <w:sz w:val="22"/>
          <w:szCs w:val="22"/>
          <w:lang w:bidi="en-US"/>
        </w:rPr>
        <w:t xml:space="preserve">b), which were analyzed using counterfactual methods. Estimates were computed for each individual satellite data point and are depicted in space in Fig. </w:t>
      </w:r>
      <w:r w:rsidR="0077059F">
        <w:rPr>
          <w:rFonts w:ascii="Palatino Linotype" w:hAnsi="Palatino Linotype"/>
          <w:snapToGrid w:val="0"/>
          <w:sz w:val="22"/>
          <w:szCs w:val="22"/>
          <w:lang w:bidi="en-US"/>
        </w:rPr>
        <w:t>9</w:t>
      </w:r>
      <w:r w:rsidRPr="00DF1D80">
        <w:rPr>
          <w:rFonts w:ascii="Palatino Linotype" w:hAnsi="Palatino Linotype"/>
          <w:snapToGrid w:val="0"/>
          <w:sz w:val="22"/>
          <w:szCs w:val="22"/>
          <w:lang w:bidi="en-US"/>
        </w:rPr>
        <w:t xml:space="preserve">c. Results show that values of counterfactual causal effects were highly variable. Analyses of the theoretical basis for counterfactual methods makes it clear that the quantities produced are simply estimates for “what happened” for each pixel exposed to freezing temperatures. Such causal effects are properties of individual data set and have no mechanistic interpretation or external validation. Estimates of </w:t>
      </w:r>
      <w:proofErr w:type="gramStart"/>
      <w:r w:rsidRPr="00DF1D80">
        <w:rPr>
          <w:rFonts w:ascii="Palatino Linotype" w:hAnsi="Palatino Linotype"/>
          <w:snapToGrid w:val="0"/>
          <w:sz w:val="22"/>
          <w:szCs w:val="22"/>
          <w:lang w:bidi="en-US"/>
        </w:rPr>
        <w:t>freeze</w:t>
      </w:r>
      <w:proofErr w:type="gramEnd"/>
      <w:r w:rsidRPr="00DF1D80">
        <w:rPr>
          <w:rFonts w:ascii="Palatino Linotype" w:hAnsi="Palatino Linotype"/>
          <w:snapToGrid w:val="0"/>
          <w:sz w:val="22"/>
          <w:szCs w:val="22"/>
          <w:lang w:bidi="en-US"/>
        </w:rPr>
        <w:t xml:space="preserve"> tolerance were obtained by pooling samples, ignoring counterfactual requirements, and using logistical regression. Fig. </w:t>
      </w:r>
      <w:r w:rsidR="002418A6">
        <w:rPr>
          <w:rFonts w:ascii="Palatino Linotype" w:hAnsi="Palatino Linotype"/>
          <w:snapToGrid w:val="0"/>
          <w:sz w:val="22"/>
          <w:szCs w:val="22"/>
          <w:lang w:bidi="en-US"/>
        </w:rPr>
        <w:t>9</w:t>
      </w:r>
      <w:r w:rsidRPr="00DF1D80">
        <w:rPr>
          <w:rFonts w:ascii="Palatino Linotype" w:hAnsi="Palatino Linotype"/>
          <w:snapToGrid w:val="0"/>
          <w:sz w:val="22"/>
          <w:szCs w:val="22"/>
          <w:lang w:bidi="en-US"/>
        </w:rPr>
        <w:t xml:space="preserve">d shows that independent estimates from ground-based and satellite-based data were in strong agreement for this freeze and comparable to those from other freeze event studies (Fig. </w:t>
      </w:r>
      <w:r w:rsidR="000C1E77">
        <w:rPr>
          <w:rFonts w:ascii="Palatino Linotype" w:hAnsi="Palatino Linotype"/>
          <w:snapToGrid w:val="0"/>
          <w:sz w:val="22"/>
          <w:szCs w:val="22"/>
          <w:lang w:bidi="en-US"/>
        </w:rPr>
        <w:t>6</w:t>
      </w:r>
      <w:r w:rsidRPr="00DF1D80">
        <w:rPr>
          <w:rFonts w:ascii="Palatino Linotype" w:hAnsi="Palatino Linotype"/>
          <w:snapToGrid w:val="0"/>
          <w:sz w:val="22"/>
          <w:szCs w:val="22"/>
          <w:lang w:bidi="en-US"/>
        </w:rPr>
        <w:t xml:space="preserve">). Estimates from freeze events are reasonably close to estimates obtained from distribution analyses (Fig. </w:t>
      </w:r>
      <w:r w:rsidR="000C1E77">
        <w:rPr>
          <w:rFonts w:ascii="Palatino Linotype" w:hAnsi="Palatino Linotype"/>
          <w:snapToGrid w:val="0"/>
          <w:sz w:val="22"/>
          <w:szCs w:val="22"/>
          <w:lang w:bidi="en-US"/>
        </w:rPr>
        <w:t>3</w:t>
      </w:r>
      <w:r w:rsidRPr="00DF1D80">
        <w:rPr>
          <w:rFonts w:ascii="Palatino Linotype" w:hAnsi="Palatino Linotype"/>
          <w:snapToGrid w:val="0"/>
          <w:sz w:val="22"/>
          <w:szCs w:val="22"/>
          <w:lang w:bidi="en-US"/>
        </w:rPr>
        <w:t xml:space="preserve"> and </w:t>
      </w:r>
      <w:r w:rsidR="000C1E77">
        <w:rPr>
          <w:rFonts w:ascii="Palatino Linotype" w:hAnsi="Palatino Linotype"/>
          <w:snapToGrid w:val="0"/>
          <w:sz w:val="22"/>
          <w:szCs w:val="22"/>
          <w:lang w:bidi="en-US"/>
        </w:rPr>
        <w:t>5</w:t>
      </w:r>
      <w:r w:rsidRPr="00DF1D80">
        <w:rPr>
          <w:rFonts w:ascii="Palatino Linotype" w:hAnsi="Palatino Linotype"/>
          <w:snapToGrid w:val="0"/>
          <w:sz w:val="22"/>
          <w:szCs w:val="22"/>
          <w:lang w:bidi="en-US"/>
        </w:rPr>
        <w:t xml:space="preserve">), though the short-term results are technically </w:t>
      </w:r>
      <w:proofErr w:type="gramStart"/>
      <w:r w:rsidRPr="00DF1D80">
        <w:rPr>
          <w:rFonts w:ascii="Palatino Linotype" w:hAnsi="Palatino Linotype"/>
          <w:snapToGrid w:val="0"/>
          <w:sz w:val="22"/>
          <w:szCs w:val="22"/>
          <w:lang w:bidi="en-US"/>
        </w:rPr>
        <w:t>leaf</w:t>
      </w:r>
      <w:proofErr w:type="gramEnd"/>
      <w:r w:rsidRPr="00DF1D80">
        <w:rPr>
          <w:rFonts w:ascii="Palatino Linotype" w:hAnsi="Palatino Linotype"/>
          <w:snapToGrid w:val="0"/>
          <w:sz w:val="22"/>
          <w:szCs w:val="22"/>
          <w:lang w:bidi="en-US"/>
        </w:rPr>
        <w:t xml:space="preserve"> damage as longer-term mortality was not yet verified.</w:t>
      </w:r>
    </w:p>
    <w:p w14:paraId="4E1E2C8C" w14:textId="77777777" w:rsidR="00DF1D80" w:rsidRPr="00DF1D80" w:rsidRDefault="00DF1D80" w:rsidP="00DF1D80">
      <w:pPr>
        <w:spacing w:line="240" w:lineRule="auto"/>
        <w:jc w:val="left"/>
        <w:rPr>
          <w:rFonts w:ascii="Palatino Linotype" w:hAnsi="Palatino Linotype"/>
          <w:snapToGrid w:val="0"/>
          <w:sz w:val="22"/>
          <w:szCs w:val="22"/>
          <w:lang w:bidi="en-US"/>
        </w:rPr>
      </w:pPr>
      <w:r w:rsidRPr="00DF1D80">
        <w:rPr>
          <w:rFonts w:ascii="Palatino Linotype" w:hAnsi="Palatino Linotype"/>
          <w:noProof/>
          <w:snapToGrid w:val="0"/>
          <w:sz w:val="22"/>
          <w:szCs w:val="22"/>
          <w:lang w:bidi="en-US"/>
        </w:rPr>
        <w:lastRenderedPageBreak/>
        <w:drawing>
          <wp:inline distT="0" distB="0" distL="0" distR="0" wp14:anchorId="6F739083" wp14:editId="3F7BD386">
            <wp:extent cx="5662295" cy="2973118"/>
            <wp:effectExtent l="0" t="0" r="0" b="0"/>
            <wp:docPr id="745631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87764" cy="2986491"/>
                    </a:xfrm>
                    <a:prstGeom prst="rect">
                      <a:avLst/>
                    </a:prstGeom>
                    <a:noFill/>
                  </pic:spPr>
                </pic:pic>
              </a:graphicData>
            </a:graphic>
          </wp:inline>
        </w:drawing>
      </w:r>
    </w:p>
    <w:p w14:paraId="557555E6" w14:textId="245DA490" w:rsidR="000D7117" w:rsidRDefault="00DF1D80" w:rsidP="00F8644C">
      <w:pPr>
        <w:spacing w:line="240" w:lineRule="auto"/>
        <w:jc w:val="left"/>
        <w:rPr>
          <w:rFonts w:ascii="Palatino Linotype" w:hAnsi="Palatino Linotype"/>
          <w:snapToGrid w:val="0"/>
          <w:sz w:val="22"/>
          <w:szCs w:val="22"/>
          <w:lang w:bidi="en-US"/>
        </w:rPr>
      </w:pPr>
      <w:r w:rsidRPr="00DF1D80">
        <w:rPr>
          <w:rFonts w:ascii="Palatino Linotype" w:hAnsi="Palatino Linotype"/>
          <w:i/>
          <w:iCs/>
          <w:snapToGrid w:val="0"/>
          <w:sz w:val="22"/>
          <w:szCs w:val="22"/>
          <w:lang w:bidi="en-US"/>
        </w:rPr>
        <w:t xml:space="preserve">Fig. </w:t>
      </w:r>
      <w:r w:rsidR="00A000BA">
        <w:rPr>
          <w:rFonts w:ascii="Palatino Linotype" w:hAnsi="Palatino Linotype"/>
          <w:i/>
          <w:iCs/>
          <w:snapToGrid w:val="0"/>
          <w:sz w:val="22"/>
          <w:szCs w:val="22"/>
          <w:lang w:bidi="en-US"/>
        </w:rPr>
        <w:t>9</w:t>
      </w:r>
      <w:r w:rsidRPr="00DF1D80">
        <w:rPr>
          <w:rFonts w:ascii="Palatino Linotype" w:hAnsi="Palatino Linotype"/>
          <w:i/>
          <w:iCs/>
          <w:snapToGrid w:val="0"/>
          <w:sz w:val="22"/>
          <w:szCs w:val="22"/>
          <w:lang w:bidi="en-US"/>
        </w:rPr>
        <w:t>. From (</w:t>
      </w:r>
      <w:r w:rsidR="00725ADA">
        <w:rPr>
          <w:rFonts w:ascii="Palatino Linotype" w:hAnsi="Palatino Linotype"/>
          <w:i/>
          <w:iCs/>
          <w:snapToGrid w:val="0"/>
          <w:sz w:val="22"/>
          <w:szCs w:val="22"/>
          <w:lang w:bidi="en-US"/>
        </w:rPr>
        <w:fldChar w:fldCharType="begin"/>
      </w:r>
      <w:r w:rsidR="00725ADA">
        <w:rPr>
          <w:rFonts w:ascii="Palatino Linotype" w:hAnsi="Palatino Linotype"/>
          <w:i/>
          <w:iCs/>
          <w:snapToGrid w:val="0"/>
          <w:sz w:val="22"/>
          <w:szCs w:val="22"/>
          <w:lang w:bidi="en-US"/>
        </w:rPr>
        <w:instrText xml:space="preserve"> REF _Ref228269544 \r \h </w:instrText>
      </w:r>
      <w:r w:rsidR="00725ADA">
        <w:rPr>
          <w:rFonts w:ascii="Palatino Linotype" w:hAnsi="Palatino Linotype"/>
          <w:i/>
          <w:iCs/>
          <w:snapToGrid w:val="0"/>
          <w:sz w:val="22"/>
          <w:szCs w:val="22"/>
          <w:lang w:bidi="en-US"/>
        </w:rPr>
      </w:r>
      <w:r w:rsidR="00725ADA">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14</w:t>
      </w:r>
      <w:r w:rsidR="00725ADA">
        <w:rPr>
          <w:rFonts w:ascii="Palatino Linotype" w:hAnsi="Palatino Linotype"/>
          <w:i/>
          <w:iCs/>
          <w:snapToGrid w:val="0"/>
          <w:sz w:val="22"/>
          <w:szCs w:val="22"/>
          <w:lang w:bidi="en-US"/>
        </w:rPr>
        <w:fldChar w:fldCharType="end"/>
      </w:r>
      <w:r w:rsidRPr="00DF1D80">
        <w:rPr>
          <w:rFonts w:ascii="Palatino Linotype" w:hAnsi="Palatino Linotype"/>
          <w:i/>
          <w:iCs/>
          <w:snapToGrid w:val="0"/>
          <w:sz w:val="22"/>
          <w:szCs w:val="22"/>
          <w:lang w:bidi="en-US"/>
        </w:rPr>
        <w:t xml:space="preserve">). (a) </w:t>
      </w:r>
      <w:r w:rsidR="00E95199">
        <w:rPr>
          <w:rFonts w:ascii="Palatino Linotype" w:hAnsi="Palatino Linotype"/>
          <w:i/>
          <w:iCs/>
          <w:snapToGrid w:val="0"/>
          <w:sz w:val="22"/>
          <w:szCs w:val="22"/>
          <w:lang w:bidi="en-US"/>
        </w:rPr>
        <w:t xml:space="preserve">Map showing data locations and temperatures during the </w:t>
      </w:r>
      <w:r w:rsidRPr="00DF1D80">
        <w:rPr>
          <w:rFonts w:ascii="Palatino Linotype" w:hAnsi="Palatino Linotype"/>
          <w:i/>
          <w:iCs/>
          <w:snapToGrid w:val="0"/>
          <w:sz w:val="22"/>
          <w:szCs w:val="22"/>
          <w:lang w:bidi="en-US"/>
        </w:rPr>
        <w:t xml:space="preserve">February 2021 freeze event. (b) Temporal dynamics were used to estimate counterfactual causal effects (displayed in c). (d) Estimates of </w:t>
      </w:r>
      <w:proofErr w:type="gramStart"/>
      <w:r w:rsidRPr="00DF1D80">
        <w:rPr>
          <w:rFonts w:ascii="Palatino Linotype" w:hAnsi="Palatino Linotype"/>
          <w:i/>
          <w:iCs/>
          <w:snapToGrid w:val="0"/>
          <w:sz w:val="22"/>
          <w:szCs w:val="22"/>
          <w:lang w:bidi="en-US"/>
        </w:rPr>
        <w:t>freeze</w:t>
      </w:r>
      <w:proofErr w:type="gramEnd"/>
      <w:r w:rsidRPr="00DF1D80">
        <w:rPr>
          <w:rFonts w:ascii="Palatino Linotype" w:hAnsi="Palatino Linotype"/>
          <w:i/>
          <w:iCs/>
          <w:snapToGrid w:val="0"/>
          <w:sz w:val="22"/>
          <w:szCs w:val="22"/>
          <w:lang w:bidi="en-US"/>
        </w:rPr>
        <w:t xml:space="preserve"> tolerance</w:t>
      </w:r>
      <w:r w:rsidR="00E95199">
        <w:rPr>
          <w:rFonts w:ascii="Palatino Linotype" w:hAnsi="Palatino Linotype"/>
          <w:i/>
          <w:iCs/>
          <w:snapToGrid w:val="0"/>
          <w:sz w:val="22"/>
          <w:szCs w:val="22"/>
          <w:lang w:bidi="en-US"/>
        </w:rPr>
        <w:t xml:space="preserve"> based on ground and satellite data</w:t>
      </w:r>
      <w:r w:rsidRPr="00DF1D80">
        <w:rPr>
          <w:rFonts w:ascii="Palatino Linotype" w:hAnsi="Palatino Linotype"/>
          <w:i/>
          <w:iCs/>
          <w:snapToGrid w:val="0"/>
          <w:sz w:val="22"/>
          <w:szCs w:val="22"/>
          <w:lang w:bidi="en-US"/>
        </w:rPr>
        <w:t>.</w:t>
      </w:r>
      <w:r w:rsidR="00F8644C" w:rsidRPr="00C32E9A">
        <w:rPr>
          <w:rFonts w:ascii="Palatino Linotype" w:hAnsi="Palatino Linotype"/>
          <w:snapToGrid w:val="0"/>
          <w:sz w:val="22"/>
          <w:szCs w:val="22"/>
          <w:lang w:bidi="en-US"/>
        </w:rPr>
        <w:t xml:space="preserve"> </w:t>
      </w:r>
    </w:p>
    <w:p w14:paraId="67ABDECC" w14:textId="75F90CAB" w:rsidR="000D7117" w:rsidRPr="00B56A9A" w:rsidRDefault="000D7117" w:rsidP="000D7117">
      <w:pPr>
        <w:pStyle w:val="MDPI21heading1"/>
      </w:pPr>
      <w:r>
        <w:t>10</w:t>
      </w:r>
      <w:r w:rsidRPr="00B56A9A">
        <w:t xml:space="preserve">. </w:t>
      </w:r>
      <w:r w:rsidR="00BD304E" w:rsidRPr="00BD304E">
        <w:t>Further Validation – Separate Freeze Events</w:t>
      </w:r>
    </w:p>
    <w:p w14:paraId="7472C384" w14:textId="77D7F2BD" w:rsidR="00384AF1" w:rsidRPr="00384AF1" w:rsidRDefault="000D7117" w:rsidP="00384AF1">
      <w:pPr>
        <w:spacing w:line="240" w:lineRule="auto"/>
        <w:jc w:val="left"/>
        <w:rPr>
          <w:rFonts w:ascii="Palatino Linotype" w:hAnsi="Palatino Linotype"/>
          <w:snapToGrid w:val="0"/>
          <w:sz w:val="22"/>
          <w:szCs w:val="22"/>
          <w:lang w:bidi="en-US"/>
        </w:rPr>
      </w:pPr>
      <w:r w:rsidRPr="00C32E9A">
        <w:rPr>
          <w:rFonts w:ascii="Palatino Linotype" w:hAnsi="Palatino Linotype"/>
          <w:snapToGrid w:val="0"/>
          <w:sz w:val="22"/>
          <w:szCs w:val="22"/>
          <w:lang w:bidi="en-US"/>
        </w:rPr>
        <w:t>A</w:t>
      </w:r>
      <w:r w:rsidR="00E95199">
        <w:rPr>
          <w:rFonts w:ascii="Palatino Linotype" w:hAnsi="Palatino Linotype"/>
          <w:snapToGrid w:val="0"/>
          <w:sz w:val="22"/>
          <w:szCs w:val="22"/>
          <w:lang w:bidi="en-US"/>
        </w:rPr>
        <w:t>n</w:t>
      </w:r>
      <w:r w:rsidR="00384AF1" w:rsidRPr="00384AF1">
        <w:rPr>
          <w:rFonts w:eastAsiaTheme="minorHAnsi"/>
          <w:color w:val="auto"/>
          <w:szCs w:val="24"/>
          <w:lang w:eastAsia="en-US"/>
        </w:rPr>
        <w:t xml:space="preserve"> </w:t>
      </w:r>
      <w:r w:rsidR="00384AF1" w:rsidRPr="00384AF1">
        <w:rPr>
          <w:rFonts w:ascii="Palatino Linotype" w:hAnsi="Palatino Linotype"/>
          <w:snapToGrid w:val="0"/>
          <w:sz w:val="22"/>
          <w:szCs w:val="22"/>
          <w:lang w:bidi="en-US"/>
        </w:rPr>
        <w:t xml:space="preserve">Examination of freeze event results may produce threshold estimates that are somewhat different from those based on static distributions. In addition, it could be that the conditions producing cumulative distributional thresholds are more complex than individual freeze events. Thus generally, the more estimates from </w:t>
      </w:r>
      <w:proofErr w:type="gramStart"/>
      <w:r w:rsidR="00384AF1" w:rsidRPr="00384AF1">
        <w:rPr>
          <w:rFonts w:ascii="Palatino Linotype" w:hAnsi="Palatino Linotype"/>
          <w:snapToGrid w:val="0"/>
          <w:sz w:val="22"/>
          <w:szCs w:val="22"/>
          <w:lang w:bidi="en-US"/>
        </w:rPr>
        <w:t>individual</w:t>
      </w:r>
      <w:proofErr w:type="gramEnd"/>
      <w:r w:rsidR="00384AF1" w:rsidRPr="00384AF1">
        <w:rPr>
          <w:rFonts w:ascii="Palatino Linotype" w:hAnsi="Palatino Linotype"/>
          <w:snapToGrid w:val="0"/>
          <w:sz w:val="22"/>
          <w:szCs w:val="22"/>
          <w:lang w:bidi="en-US"/>
        </w:rPr>
        <w:t xml:space="preserve"> </w:t>
      </w:r>
      <w:proofErr w:type="gramStart"/>
      <w:r w:rsidR="00384AF1" w:rsidRPr="00384AF1">
        <w:rPr>
          <w:rFonts w:ascii="Palatino Linotype" w:hAnsi="Palatino Linotype"/>
          <w:snapToGrid w:val="0"/>
          <w:sz w:val="22"/>
          <w:szCs w:val="22"/>
          <w:lang w:bidi="en-US"/>
        </w:rPr>
        <w:t>freezes</w:t>
      </w:r>
      <w:proofErr w:type="gramEnd"/>
      <w:r w:rsidR="00E95199">
        <w:rPr>
          <w:rFonts w:ascii="Palatino Linotype" w:hAnsi="Palatino Linotype"/>
          <w:snapToGrid w:val="0"/>
          <w:sz w:val="22"/>
          <w:szCs w:val="22"/>
          <w:lang w:bidi="en-US"/>
        </w:rPr>
        <w:t xml:space="preserve"> from different locations</w:t>
      </w:r>
      <w:r w:rsidR="00384AF1" w:rsidRPr="00384AF1">
        <w:rPr>
          <w:rFonts w:ascii="Palatino Linotype" w:hAnsi="Palatino Linotype"/>
          <w:snapToGrid w:val="0"/>
          <w:sz w:val="22"/>
          <w:szCs w:val="22"/>
          <w:lang w:bidi="en-US"/>
        </w:rPr>
        <w:t>, where fewer variables are involved, the better. Kang et al. (</w:t>
      </w:r>
      <w:r w:rsidR="00315701" w:rsidRPr="00624CF3">
        <w:rPr>
          <w:rFonts w:ascii="Palatino Linotype" w:hAnsi="Palatino Linotype"/>
          <w:i/>
          <w:iCs/>
          <w:snapToGrid w:val="0"/>
          <w:sz w:val="22"/>
          <w:szCs w:val="22"/>
          <w:lang w:bidi="en-US"/>
        </w:rPr>
        <w:fldChar w:fldCharType="begin"/>
      </w:r>
      <w:r w:rsidR="00315701" w:rsidRPr="00624CF3">
        <w:rPr>
          <w:rFonts w:ascii="Palatino Linotype" w:hAnsi="Palatino Linotype"/>
          <w:i/>
          <w:iCs/>
          <w:snapToGrid w:val="0"/>
          <w:sz w:val="22"/>
          <w:szCs w:val="22"/>
          <w:lang w:bidi="en-US"/>
        </w:rPr>
        <w:instrText xml:space="preserve"> REF _Ref228269644 \r \h </w:instrText>
      </w:r>
      <w:r w:rsidR="00624CF3" w:rsidRPr="00624CF3">
        <w:rPr>
          <w:rFonts w:ascii="Palatino Linotype" w:hAnsi="Palatino Linotype"/>
          <w:i/>
          <w:iCs/>
          <w:snapToGrid w:val="0"/>
          <w:sz w:val="22"/>
          <w:szCs w:val="22"/>
          <w:lang w:bidi="en-US"/>
        </w:rPr>
        <w:instrText xml:space="preserve"> \* MERGEFORMAT </w:instrText>
      </w:r>
      <w:r w:rsidR="00315701" w:rsidRPr="00624CF3">
        <w:rPr>
          <w:rFonts w:ascii="Palatino Linotype" w:hAnsi="Palatino Linotype"/>
          <w:i/>
          <w:iCs/>
          <w:snapToGrid w:val="0"/>
          <w:sz w:val="22"/>
          <w:szCs w:val="22"/>
          <w:lang w:bidi="en-US"/>
        </w:rPr>
      </w:r>
      <w:r w:rsidR="00315701" w:rsidRPr="00624CF3">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15</w:t>
      </w:r>
      <w:r w:rsidR="00315701" w:rsidRPr="00624CF3">
        <w:rPr>
          <w:rFonts w:ascii="Palatino Linotype" w:hAnsi="Palatino Linotype"/>
          <w:i/>
          <w:iCs/>
          <w:snapToGrid w:val="0"/>
          <w:sz w:val="22"/>
          <w:szCs w:val="22"/>
          <w:lang w:bidi="en-US"/>
        </w:rPr>
        <w:fldChar w:fldCharType="end"/>
      </w:r>
      <w:r w:rsidR="00384AF1" w:rsidRPr="00384AF1">
        <w:rPr>
          <w:rFonts w:ascii="Palatino Linotype" w:hAnsi="Palatino Linotype"/>
          <w:snapToGrid w:val="0"/>
          <w:sz w:val="22"/>
          <w:szCs w:val="22"/>
          <w:lang w:bidi="en-US"/>
        </w:rPr>
        <w:t xml:space="preserve">) studied a freeze event in Florida in December 2022 (Fig. </w:t>
      </w:r>
      <w:r w:rsidR="00CE63EB">
        <w:rPr>
          <w:rFonts w:ascii="Palatino Linotype" w:hAnsi="Palatino Linotype"/>
          <w:snapToGrid w:val="0"/>
          <w:sz w:val="22"/>
          <w:szCs w:val="22"/>
          <w:lang w:bidi="en-US"/>
        </w:rPr>
        <w:t>10</w:t>
      </w:r>
      <w:r w:rsidR="00384AF1" w:rsidRPr="00384AF1">
        <w:rPr>
          <w:rFonts w:ascii="Palatino Linotype" w:hAnsi="Palatino Linotype"/>
          <w:snapToGrid w:val="0"/>
          <w:sz w:val="22"/>
          <w:szCs w:val="22"/>
          <w:lang w:bidi="en-US"/>
        </w:rPr>
        <w:t xml:space="preserve">) and found strong agreement with estimates obtained from other individual freeze events (Figs. </w:t>
      </w:r>
      <w:r w:rsidR="00625C1C">
        <w:rPr>
          <w:rFonts w:ascii="Palatino Linotype" w:hAnsi="Palatino Linotype"/>
          <w:snapToGrid w:val="0"/>
          <w:sz w:val="22"/>
          <w:szCs w:val="22"/>
          <w:lang w:bidi="en-US"/>
        </w:rPr>
        <w:t>6</w:t>
      </w:r>
      <w:r w:rsidR="00384AF1" w:rsidRPr="00384AF1">
        <w:rPr>
          <w:rFonts w:ascii="Palatino Linotype" w:hAnsi="Palatino Linotype"/>
          <w:snapToGrid w:val="0"/>
          <w:sz w:val="22"/>
          <w:szCs w:val="22"/>
          <w:lang w:bidi="en-US"/>
        </w:rPr>
        <w:t xml:space="preserve">, </w:t>
      </w:r>
      <w:r w:rsidR="00625C1C">
        <w:rPr>
          <w:rFonts w:ascii="Palatino Linotype" w:hAnsi="Palatino Linotype"/>
          <w:snapToGrid w:val="0"/>
          <w:sz w:val="22"/>
          <w:szCs w:val="22"/>
          <w:lang w:bidi="en-US"/>
        </w:rPr>
        <w:t>9</w:t>
      </w:r>
      <w:r w:rsidR="00384AF1" w:rsidRPr="00384AF1">
        <w:rPr>
          <w:rFonts w:ascii="Palatino Linotype" w:hAnsi="Palatino Linotype"/>
          <w:snapToGrid w:val="0"/>
          <w:sz w:val="22"/>
          <w:szCs w:val="22"/>
          <w:lang w:bidi="en-US"/>
        </w:rPr>
        <w:t>).</w:t>
      </w:r>
    </w:p>
    <w:p w14:paraId="71C385C1" w14:textId="77777777" w:rsidR="00384AF1" w:rsidRPr="00384AF1" w:rsidRDefault="00384AF1" w:rsidP="00384AF1">
      <w:pPr>
        <w:spacing w:line="240" w:lineRule="auto"/>
        <w:jc w:val="left"/>
        <w:rPr>
          <w:rFonts w:ascii="Palatino Linotype" w:hAnsi="Palatino Linotype"/>
          <w:snapToGrid w:val="0"/>
          <w:sz w:val="22"/>
          <w:szCs w:val="22"/>
          <w:lang w:bidi="en-US"/>
        </w:rPr>
      </w:pPr>
    </w:p>
    <w:p w14:paraId="74EF1F0B" w14:textId="77777777" w:rsidR="00384AF1" w:rsidRPr="00384AF1" w:rsidRDefault="00384AF1" w:rsidP="00384AF1">
      <w:pPr>
        <w:spacing w:line="240" w:lineRule="auto"/>
        <w:jc w:val="left"/>
        <w:rPr>
          <w:rFonts w:ascii="Palatino Linotype" w:hAnsi="Palatino Linotype"/>
          <w:snapToGrid w:val="0"/>
          <w:sz w:val="22"/>
          <w:szCs w:val="22"/>
          <w:lang w:bidi="en-US"/>
        </w:rPr>
      </w:pPr>
      <w:r w:rsidRPr="00384AF1">
        <w:rPr>
          <w:rFonts w:ascii="Palatino Linotype" w:hAnsi="Palatino Linotype"/>
          <w:noProof/>
          <w:snapToGrid w:val="0"/>
          <w:sz w:val="22"/>
          <w:szCs w:val="22"/>
          <w:lang w:bidi="en-US"/>
        </w:rPr>
        <w:drawing>
          <wp:inline distT="0" distB="0" distL="0" distR="0" wp14:anchorId="13434298" wp14:editId="165E6E07">
            <wp:extent cx="5391566" cy="2156460"/>
            <wp:effectExtent l="0" t="0" r="0" b="0"/>
            <wp:docPr id="14045020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14076" cy="2165463"/>
                    </a:xfrm>
                    <a:prstGeom prst="rect">
                      <a:avLst/>
                    </a:prstGeom>
                    <a:noFill/>
                  </pic:spPr>
                </pic:pic>
              </a:graphicData>
            </a:graphic>
          </wp:inline>
        </w:drawing>
      </w:r>
    </w:p>
    <w:p w14:paraId="07A1DE6C" w14:textId="3FED4DA9" w:rsidR="000D7117" w:rsidRPr="00384AF1" w:rsidRDefault="00384AF1" w:rsidP="00384AF1">
      <w:pPr>
        <w:spacing w:line="240" w:lineRule="auto"/>
        <w:jc w:val="left"/>
        <w:rPr>
          <w:rFonts w:ascii="Palatino Linotype" w:hAnsi="Palatino Linotype"/>
          <w:i/>
          <w:iCs/>
          <w:snapToGrid w:val="0"/>
          <w:sz w:val="22"/>
          <w:szCs w:val="22"/>
          <w:lang w:bidi="en-US"/>
        </w:rPr>
      </w:pPr>
      <w:r w:rsidRPr="00384AF1">
        <w:rPr>
          <w:rFonts w:ascii="Palatino Linotype" w:hAnsi="Palatino Linotype"/>
          <w:i/>
          <w:iCs/>
          <w:snapToGrid w:val="0"/>
          <w:sz w:val="22"/>
          <w:szCs w:val="22"/>
          <w:lang w:bidi="en-US"/>
        </w:rPr>
        <w:t xml:space="preserve">Fig. </w:t>
      </w:r>
      <w:r w:rsidR="00A000BA">
        <w:rPr>
          <w:rFonts w:ascii="Palatino Linotype" w:hAnsi="Palatino Linotype"/>
          <w:i/>
          <w:iCs/>
          <w:snapToGrid w:val="0"/>
          <w:sz w:val="22"/>
          <w:szCs w:val="22"/>
          <w:lang w:bidi="en-US"/>
        </w:rPr>
        <w:t xml:space="preserve">10. </w:t>
      </w:r>
      <w:r w:rsidRPr="00384AF1">
        <w:rPr>
          <w:rFonts w:ascii="Palatino Linotype" w:hAnsi="Palatino Linotype"/>
          <w:i/>
          <w:iCs/>
          <w:snapToGrid w:val="0"/>
          <w:sz w:val="22"/>
          <w:szCs w:val="22"/>
          <w:lang w:bidi="en-US"/>
        </w:rPr>
        <w:t xml:space="preserve"> Freeze event from December 2022 examined (</w:t>
      </w:r>
      <w:r w:rsidR="00315701">
        <w:rPr>
          <w:rFonts w:ascii="Palatino Linotype" w:hAnsi="Palatino Linotype"/>
          <w:i/>
          <w:iCs/>
          <w:snapToGrid w:val="0"/>
          <w:sz w:val="22"/>
          <w:szCs w:val="22"/>
          <w:lang w:bidi="en-US"/>
        </w:rPr>
        <w:fldChar w:fldCharType="begin"/>
      </w:r>
      <w:r w:rsidR="00315701">
        <w:rPr>
          <w:rFonts w:ascii="Palatino Linotype" w:hAnsi="Palatino Linotype"/>
          <w:i/>
          <w:iCs/>
          <w:snapToGrid w:val="0"/>
          <w:sz w:val="22"/>
          <w:szCs w:val="22"/>
          <w:lang w:bidi="en-US"/>
        </w:rPr>
        <w:instrText xml:space="preserve"> REF _Ref228269644 \r \h </w:instrText>
      </w:r>
      <w:r w:rsidR="00315701">
        <w:rPr>
          <w:rFonts w:ascii="Palatino Linotype" w:hAnsi="Palatino Linotype"/>
          <w:i/>
          <w:iCs/>
          <w:snapToGrid w:val="0"/>
          <w:sz w:val="22"/>
          <w:szCs w:val="22"/>
          <w:lang w:bidi="en-US"/>
        </w:rPr>
      </w:r>
      <w:r w:rsidR="00315701">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15</w:t>
      </w:r>
      <w:r w:rsidR="00315701">
        <w:rPr>
          <w:rFonts w:ascii="Palatino Linotype" w:hAnsi="Palatino Linotype"/>
          <w:i/>
          <w:iCs/>
          <w:snapToGrid w:val="0"/>
          <w:sz w:val="22"/>
          <w:szCs w:val="22"/>
          <w:lang w:bidi="en-US"/>
        </w:rPr>
        <w:fldChar w:fldCharType="end"/>
      </w:r>
      <w:r w:rsidRPr="00384AF1">
        <w:rPr>
          <w:rFonts w:ascii="Palatino Linotype" w:hAnsi="Palatino Linotype"/>
          <w:i/>
          <w:iCs/>
          <w:snapToGrid w:val="0"/>
          <w:sz w:val="22"/>
          <w:szCs w:val="22"/>
          <w:lang w:bidi="en-US"/>
        </w:rPr>
        <w:t>).</w:t>
      </w:r>
      <w:r w:rsidR="000D7117" w:rsidRPr="00384AF1">
        <w:rPr>
          <w:rFonts w:ascii="Palatino Linotype" w:hAnsi="Palatino Linotype"/>
          <w:i/>
          <w:iCs/>
          <w:snapToGrid w:val="0"/>
          <w:sz w:val="22"/>
          <w:szCs w:val="22"/>
          <w:lang w:bidi="en-US"/>
        </w:rPr>
        <w:t xml:space="preserve"> </w:t>
      </w:r>
    </w:p>
    <w:p w14:paraId="5F467EC1" w14:textId="77777777" w:rsidR="000D7117" w:rsidRDefault="000D7117" w:rsidP="000D7117">
      <w:pPr>
        <w:spacing w:line="240" w:lineRule="auto"/>
        <w:jc w:val="left"/>
        <w:rPr>
          <w:rFonts w:ascii="Palatino Linotype" w:hAnsi="Palatino Linotype"/>
          <w:snapToGrid w:val="0"/>
          <w:sz w:val="22"/>
          <w:szCs w:val="22"/>
          <w:lang w:bidi="en-US"/>
        </w:rPr>
      </w:pPr>
    </w:p>
    <w:p w14:paraId="2E7990E6" w14:textId="3D960859" w:rsidR="000D7117" w:rsidRPr="00B56A9A" w:rsidRDefault="000D7117" w:rsidP="000D7117">
      <w:pPr>
        <w:pStyle w:val="MDPI21heading1"/>
      </w:pPr>
      <w:r>
        <w:t>11</w:t>
      </w:r>
      <w:r w:rsidRPr="00B56A9A">
        <w:t xml:space="preserve">. </w:t>
      </w:r>
      <w:r w:rsidR="00413CC5" w:rsidRPr="00413CC5">
        <w:t>Extrapolating and Forecasting – Illustration #1</w:t>
      </w:r>
    </w:p>
    <w:p w14:paraId="68C42BC6" w14:textId="55C3E711" w:rsidR="00325267" w:rsidRPr="00325267" w:rsidRDefault="00325267" w:rsidP="00325267">
      <w:pPr>
        <w:spacing w:line="240" w:lineRule="auto"/>
        <w:jc w:val="left"/>
        <w:rPr>
          <w:rFonts w:ascii="Palatino Linotype" w:hAnsi="Palatino Linotype"/>
          <w:snapToGrid w:val="0"/>
          <w:sz w:val="22"/>
          <w:szCs w:val="22"/>
          <w:lang w:bidi="en-US"/>
        </w:rPr>
      </w:pPr>
      <w:r w:rsidRPr="00325267">
        <w:rPr>
          <w:rFonts w:ascii="Palatino Linotype" w:hAnsi="Palatino Linotype"/>
          <w:snapToGrid w:val="0"/>
          <w:sz w:val="22"/>
          <w:szCs w:val="22"/>
          <w:lang w:bidi="en-US"/>
        </w:rPr>
        <w:t>Managers, decision makers, as well as scientists and the public wish to know the answer to the question, “What might happen in the future?” This interest represents another motivation for mechanistic causal investigation. Several of the above-described studies included initial attempts at forecasting. This aspiration provides important motivation for causal investigations, as well as a reason to avoid lapsing into perfection-seeking based on abstract criteria. In one recent forecasting effort, Bardou et al. (</w:t>
      </w:r>
      <w:r w:rsidRPr="00325267">
        <w:rPr>
          <w:rFonts w:ascii="Palatino Linotype" w:hAnsi="Palatino Linotype"/>
          <w:i/>
          <w:iCs/>
          <w:snapToGrid w:val="0"/>
          <w:sz w:val="22"/>
          <w:szCs w:val="22"/>
          <w:lang w:bidi="en-US"/>
        </w:rPr>
        <w:fldChar w:fldCharType="begin"/>
      </w:r>
      <w:r w:rsidRPr="00325267">
        <w:rPr>
          <w:rFonts w:ascii="Palatino Linotype" w:hAnsi="Palatino Linotype"/>
          <w:i/>
          <w:iCs/>
          <w:snapToGrid w:val="0"/>
          <w:sz w:val="22"/>
          <w:szCs w:val="22"/>
          <w:lang w:bidi="en-US"/>
        </w:rPr>
        <w:instrText xml:space="preserve"> REF _Ref228269669 \r \h  \* MERGEFORMAT </w:instrText>
      </w:r>
      <w:r w:rsidRPr="00325267">
        <w:rPr>
          <w:rFonts w:ascii="Palatino Linotype" w:hAnsi="Palatino Linotype"/>
          <w:i/>
          <w:iCs/>
          <w:snapToGrid w:val="0"/>
          <w:sz w:val="22"/>
          <w:szCs w:val="22"/>
          <w:lang w:bidi="en-US"/>
        </w:rPr>
      </w:r>
      <w:r w:rsidRPr="00325267">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16</w:t>
      </w:r>
      <w:r w:rsidRPr="00325267">
        <w:rPr>
          <w:rFonts w:ascii="Palatino Linotype" w:hAnsi="Palatino Linotype"/>
          <w:snapToGrid w:val="0"/>
          <w:sz w:val="22"/>
          <w:szCs w:val="22"/>
          <w:lang w:bidi="en-US"/>
        </w:rPr>
        <w:fldChar w:fldCharType="end"/>
      </w:r>
      <w:r w:rsidRPr="00325267">
        <w:rPr>
          <w:rFonts w:ascii="Palatino Linotype" w:hAnsi="Palatino Linotype"/>
          <w:snapToGrid w:val="0"/>
          <w:sz w:val="22"/>
          <w:szCs w:val="22"/>
          <w:lang w:bidi="en-US"/>
        </w:rPr>
        <w:t>) developed literature-derived equations to project mangrove responses to greenhouse gas emission scenarios (Fig.</w:t>
      </w:r>
      <w:r w:rsidR="00950B8C">
        <w:rPr>
          <w:rFonts w:ascii="Palatino Linotype" w:hAnsi="Palatino Linotype"/>
          <w:snapToGrid w:val="0"/>
          <w:sz w:val="22"/>
          <w:szCs w:val="22"/>
          <w:lang w:bidi="en-US"/>
        </w:rPr>
        <w:t>11</w:t>
      </w:r>
      <w:r w:rsidRPr="00325267">
        <w:rPr>
          <w:rFonts w:ascii="Palatino Linotype" w:hAnsi="Palatino Linotype"/>
          <w:snapToGrid w:val="0"/>
          <w:sz w:val="22"/>
          <w:szCs w:val="22"/>
          <w:lang w:bidi="en-US"/>
        </w:rPr>
        <w:t xml:space="preserve">). Confidence in such projections </w:t>
      </w:r>
      <w:r w:rsidR="00624CF3" w:rsidRPr="00325267">
        <w:rPr>
          <w:rFonts w:ascii="Palatino Linotype" w:hAnsi="Palatino Linotype"/>
          <w:snapToGrid w:val="0"/>
          <w:sz w:val="22"/>
          <w:szCs w:val="22"/>
          <w:lang w:bidi="en-US"/>
        </w:rPr>
        <w:t>is</w:t>
      </w:r>
      <w:r w:rsidRPr="00325267">
        <w:rPr>
          <w:rFonts w:ascii="Palatino Linotype" w:hAnsi="Palatino Linotype"/>
          <w:snapToGrid w:val="0"/>
          <w:sz w:val="22"/>
          <w:szCs w:val="22"/>
          <w:lang w:bidi="en-US"/>
        </w:rPr>
        <w:t xml:space="preserve"> based on the confidence we have in the essential processes built into the projections. Clearly some phenomena are more reliably forecast, which is another aspect of causal knowledge analysis discussed elsewhere (</w:t>
      </w:r>
      <w:r w:rsidR="000643DF" w:rsidRPr="000643DF">
        <w:rPr>
          <w:rFonts w:ascii="Palatino Linotype" w:hAnsi="Palatino Linotype"/>
          <w:i/>
          <w:iCs/>
          <w:snapToGrid w:val="0"/>
          <w:sz w:val="22"/>
          <w:szCs w:val="22"/>
          <w:lang w:bidi="en-US"/>
        </w:rPr>
        <w:fldChar w:fldCharType="begin"/>
      </w:r>
      <w:r w:rsidR="000643DF" w:rsidRPr="000643DF">
        <w:rPr>
          <w:rFonts w:ascii="Palatino Linotype" w:hAnsi="Palatino Linotype"/>
          <w:i/>
          <w:iCs/>
          <w:snapToGrid w:val="0"/>
          <w:sz w:val="22"/>
          <w:szCs w:val="22"/>
          <w:lang w:bidi="en-US"/>
        </w:rPr>
        <w:instrText xml:space="preserve"> REF _Ref228269287 \r \h  \* MERGEFORMAT </w:instrText>
      </w:r>
      <w:r w:rsidR="000643DF" w:rsidRPr="000643DF">
        <w:rPr>
          <w:rFonts w:ascii="Palatino Linotype" w:hAnsi="Palatino Linotype"/>
          <w:i/>
          <w:iCs/>
          <w:snapToGrid w:val="0"/>
          <w:sz w:val="22"/>
          <w:szCs w:val="22"/>
          <w:lang w:bidi="en-US"/>
        </w:rPr>
      </w:r>
      <w:r w:rsidR="000643DF" w:rsidRPr="000643DF">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2</w:t>
      </w:r>
      <w:r w:rsidR="000643DF" w:rsidRPr="000643DF">
        <w:rPr>
          <w:rFonts w:ascii="Palatino Linotype" w:hAnsi="Palatino Linotype"/>
          <w:i/>
          <w:iCs/>
          <w:snapToGrid w:val="0"/>
          <w:sz w:val="22"/>
          <w:szCs w:val="22"/>
          <w:lang w:bidi="en-US"/>
        </w:rPr>
        <w:fldChar w:fldCharType="end"/>
      </w:r>
      <w:r w:rsidRPr="00325267">
        <w:rPr>
          <w:rFonts w:ascii="Palatino Linotype" w:hAnsi="Palatino Linotype"/>
          <w:snapToGrid w:val="0"/>
          <w:sz w:val="22"/>
          <w:szCs w:val="22"/>
          <w:lang w:bidi="en-US"/>
        </w:rPr>
        <w:t>).</w:t>
      </w:r>
    </w:p>
    <w:p w14:paraId="79860D08" w14:textId="77777777" w:rsidR="00325267" w:rsidRPr="00325267" w:rsidRDefault="00325267" w:rsidP="00CC3D94">
      <w:pPr>
        <w:spacing w:line="240" w:lineRule="auto"/>
        <w:jc w:val="center"/>
        <w:rPr>
          <w:rFonts w:ascii="Palatino Linotype" w:hAnsi="Palatino Linotype"/>
          <w:snapToGrid w:val="0"/>
          <w:sz w:val="22"/>
          <w:szCs w:val="22"/>
          <w:lang w:bidi="en-US"/>
        </w:rPr>
      </w:pPr>
      <w:r w:rsidRPr="00325267">
        <w:rPr>
          <w:rFonts w:ascii="Palatino Linotype" w:hAnsi="Palatino Linotype"/>
          <w:noProof/>
          <w:snapToGrid w:val="0"/>
          <w:sz w:val="22"/>
          <w:szCs w:val="22"/>
          <w:lang w:bidi="en-US"/>
        </w:rPr>
        <w:lastRenderedPageBreak/>
        <w:drawing>
          <wp:inline distT="0" distB="0" distL="0" distR="0" wp14:anchorId="1BB98D21" wp14:editId="3867FEC2">
            <wp:extent cx="3094182" cy="5771573"/>
            <wp:effectExtent l="0" t="0" r="0" b="635"/>
            <wp:docPr id="89741737" name="Picture 2">
              <a:extLst xmlns:a="http://schemas.openxmlformats.org/drawingml/2006/main">
                <a:ext uri="{FF2B5EF4-FFF2-40B4-BE49-F238E27FC236}">
                  <a16:creationId xmlns:a16="http://schemas.microsoft.com/office/drawing/2014/main" id="{63FA1C35-ED35-980B-E3D4-CD23C5624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3FA1C35-ED35-980B-E3D4-CD23C5624A9C}"/>
                        </a:ext>
                      </a:extLst>
                    </pic:cNvPr>
                    <pic:cNvPicPr>
                      <a:picLocks noChangeAspect="1"/>
                    </pic:cNvPicPr>
                  </pic:nvPicPr>
                  <pic:blipFill>
                    <a:blip r:embed="rId23"/>
                    <a:srcRect l="24621" t="10891" r="50000"/>
                    <a:stretch>
                      <a:fillRect/>
                    </a:stretch>
                  </pic:blipFill>
                  <pic:spPr>
                    <a:xfrm>
                      <a:off x="0" y="0"/>
                      <a:ext cx="3094182" cy="5771573"/>
                    </a:xfrm>
                    <a:prstGeom prst="rect">
                      <a:avLst/>
                    </a:prstGeom>
                  </pic:spPr>
                </pic:pic>
              </a:graphicData>
            </a:graphic>
          </wp:inline>
        </w:drawing>
      </w:r>
    </w:p>
    <w:p w14:paraId="3258E789" w14:textId="0E66471D" w:rsidR="000D7117" w:rsidRPr="00325267" w:rsidRDefault="00325267" w:rsidP="00325267">
      <w:pPr>
        <w:spacing w:line="240" w:lineRule="auto"/>
        <w:jc w:val="left"/>
        <w:rPr>
          <w:rFonts w:ascii="Palatino Linotype" w:hAnsi="Palatino Linotype"/>
          <w:i/>
          <w:iCs/>
          <w:snapToGrid w:val="0"/>
          <w:sz w:val="22"/>
          <w:szCs w:val="22"/>
          <w:lang w:bidi="en-US"/>
        </w:rPr>
      </w:pPr>
      <w:r w:rsidRPr="00325267">
        <w:rPr>
          <w:rFonts w:ascii="Palatino Linotype" w:hAnsi="Palatino Linotype"/>
          <w:i/>
          <w:iCs/>
          <w:snapToGrid w:val="0"/>
          <w:sz w:val="22"/>
          <w:szCs w:val="22"/>
          <w:lang w:bidi="en-US"/>
        </w:rPr>
        <w:t xml:space="preserve">Fig. </w:t>
      </w:r>
      <w:r w:rsidR="00A000BA">
        <w:rPr>
          <w:rFonts w:ascii="Palatino Linotype" w:hAnsi="Palatino Linotype"/>
          <w:i/>
          <w:iCs/>
          <w:snapToGrid w:val="0"/>
          <w:sz w:val="22"/>
          <w:szCs w:val="22"/>
          <w:lang w:bidi="en-US"/>
        </w:rPr>
        <w:t>11</w:t>
      </w:r>
      <w:r w:rsidRPr="00325267">
        <w:rPr>
          <w:rFonts w:ascii="Palatino Linotype" w:hAnsi="Palatino Linotype"/>
          <w:i/>
          <w:iCs/>
          <w:snapToGrid w:val="0"/>
          <w:sz w:val="22"/>
          <w:szCs w:val="22"/>
          <w:lang w:bidi="en-US"/>
        </w:rPr>
        <w:t>. Projected mangrove responses to climate change scenarios (</w:t>
      </w:r>
      <w:r w:rsidR="00887CC0">
        <w:rPr>
          <w:rFonts w:ascii="Palatino Linotype" w:hAnsi="Palatino Linotype"/>
          <w:i/>
          <w:iCs/>
          <w:snapToGrid w:val="0"/>
          <w:sz w:val="22"/>
          <w:szCs w:val="22"/>
          <w:lang w:bidi="en-US"/>
        </w:rPr>
        <w:fldChar w:fldCharType="begin"/>
      </w:r>
      <w:r w:rsidR="00887CC0">
        <w:rPr>
          <w:rFonts w:ascii="Palatino Linotype" w:hAnsi="Palatino Linotype"/>
          <w:i/>
          <w:iCs/>
          <w:snapToGrid w:val="0"/>
          <w:sz w:val="22"/>
          <w:szCs w:val="22"/>
          <w:lang w:bidi="en-US"/>
        </w:rPr>
        <w:instrText xml:space="preserve"> REF _Ref228269669 \r \h </w:instrText>
      </w:r>
      <w:r w:rsidR="00887CC0">
        <w:rPr>
          <w:rFonts w:ascii="Palatino Linotype" w:hAnsi="Palatino Linotype"/>
          <w:i/>
          <w:iCs/>
          <w:snapToGrid w:val="0"/>
          <w:sz w:val="22"/>
          <w:szCs w:val="22"/>
          <w:lang w:bidi="en-US"/>
        </w:rPr>
      </w:r>
      <w:r w:rsidR="00887CC0">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16</w:t>
      </w:r>
      <w:r w:rsidR="00887CC0">
        <w:rPr>
          <w:rFonts w:ascii="Palatino Linotype" w:hAnsi="Palatino Linotype"/>
          <w:i/>
          <w:iCs/>
          <w:snapToGrid w:val="0"/>
          <w:sz w:val="22"/>
          <w:szCs w:val="22"/>
          <w:lang w:bidi="en-US"/>
        </w:rPr>
        <w:fldChar w:fldCharType="end"/>
      </w:r>
      <w:r w:rsidRPr="00325267">
        <w:rPr>
          <w:rFonts w:ascii="Palatino Linotype" w:hAnsi="Palatino Linotype"/>
          <w:i/>
          <w:iCs/>
          <w:snapToGrid w:val="0"/>
          <w:sz w:val="22"/>
          <w:szCs w:val="22"/>
          <w:lang w:bidi="en-US"/>
        </w:rPr>
        <w:t>).</w:t>
      </w:r>
    </w:p>
    <w:p w14:paraId="6C734051" w14:textId="77777777" w:rsidR="000D7117" w:rsidRDefault="000D7117" w:rsidP="000D7117">
      <w:pPr>
        <w:spacing w:line="240" w:lineRule="auto"/>
        <w:jc w:val="left"/>
        <w:rPr>
          <w:rFonts w:ascii="Palatino Linotype" w:hAnsi="Palatino Linotype"/>
          <w:snapToGrid w:val="0"/>
          <w:sz w:val="22"/>
          <w:szCs w:val="22"/>
          <w:lang w:bidi="en-US"/>
        </w:rPr>
      </w:pPr>
    </w:p>
    <w:p w14:paraId="2FC91498" w14:textId="246594A8" w:rsidR="007D3202" w:rsidRPr="00B56A9A" w:rsidRDefault="007D3202" w:rsidP="007D3202">
      <w:pPr>
        <w:pStyle w:val="MDPI21heading1"/>
      </w:pPr>
      <w:r>
        <w:t>12</w:t>
      </w:r>
      <w:r w:rsidRPr="00B56A9A">
        <w:t xml:space="preserve">. </w:t>
      </w:r>
      <w:r w:rsidR="00102772" w:rsidRPr="00102772">
        <w:t>Extrapolating and Forecasting – Illustration #2</w:t>
      </w:r>
    </w:p>
    <w:p w14:paraId="2414A249" w14:textId="4354AD87" w:rsidR="00A67540" w:rsidRDefault="0022769F" w:rsidP="007D3202">
      <w:pPr>
        <w:spacing w:line="240" w:lineRule="auto"/>
        <w:jc w:val="left"/>
        <w:rPr>
          <w:rFonts w:ascii="Palatino Linotype" w:hAnsi="Palatino Linotype"/>
          <w:snapToGrid w:val="0"/>
          <w:sz w:val="22"/>
          <w:szCs w:val="22"/>
          <w:lang w:bidi="en-US"/>
        </w:rPr>
      </w:pPr>
      <w:r w:rsidRPr="0022769F">
        <w:rPr>
          <w:rFonts w:ascii="Palatino Linotype" w:hAnsi="Palatino Linotype"/>
          <w:snapToGrid w:val="0"/>
          <w:sz w:val="22"/>
          <w:szCs w:val="22"/>
          <w:lang w:bidi="en-US"/>
        </w:rPr>
        <w:t xml:space="preserve">Future migration of mangroves will be limited by the species’ freeze-tolerance but will certainly also be influenced by other factors, such as dispersal. Enes </w:t>
      </w:r>
      <w:proofErr w:type="spellStart"/>
      <w:r w:rsidRPr="0022769F">
        <w:rPr>
          <w:rFonts w:ascii="Palatino Linotype" w:hAnsi="Palatino Linotype"/>
          <w:snapToGrid w:val="0"/>
          <w:sz w:val="22"/>
          <w:szCs w:val="22"/>
          <w:lang w:bidi="en-US"/>
        </w:rPr>
        <w:t>Gramoso</w:t>
      </w:r>
      <w:proofErr w:type="spellEnd"/>
      <w:r w:rsidRPr="0022769F">
        <w:rPr>
          <w:rFonts w:ascii="Palatino Linotype" w:hAnsi="Palatino Linotype"/>
          <w:snapToGrid w:val="0"/>
          <w:sz w:val="22"/>
          <w:szCs w:val="22"/>
          <w:lang w:bidi="en-US"/>
        </w:rPr>
        <w:t xml:space="preserve"> et al. (</w:t>
      </w:r>
      <w:r w:rsidR="00887CC0" w:rsidRPr="000643DF">
        <w:rPr>
          <w:rFonts w:ascii="Palatino Linotype" w:hAnsi="Palatino Linotype"/>
          <w:i/>
          <w:iCs/>
          <w:snapToGrid w:val="0"/>
          <w:sz w:val="22"/>
          <w:szCs w:val="22"/>
          <w:lang w:bidi="en-US"/>
        </w:rPr>
        <w:fldChar w:fldCharType="begin"/>
      </w:r>
      <w:r w:rsidR="00887CC0" w:rsidRPr="000643DF">
        <w:rPr>
          <w:rFonts w:ascii="Palatino Linotype" w:hAnsi="Palatino Linotype"/>
          <w:i/>
          <w:iCs/>
          <w:snapToGrid w:val="0"/>
          <w:sz w:val="22"/>
          <w:szCs w:val="22"/>
          <w:lang w:bidi="en-US"/>
        </w:rPr>
        <w:instrText xml:space="preserve"> REF _Ref228269694 \r \h </w:instrText>
      </w:r>
      <w:r w:rsidR="000643DF" w:rsidRPr="000643DF">
        <w:rPr>
          <w:rFonts w:ascii="Palatino Linotype" w:hAnsi="Palatino Linotype"/>
          <w:i/>
          <w:iCs/>
          <w:snapToGrid w:val="0"/>
          <w:sz w:val="22"/>
          <w:szCs w:val="22"/>
          <w:lang w:bidi="en-US"/>
        </w:rPr>
        <w:instrText xml:space="preserve"> \* MERGEFORMAT </w:instrText>
      </w:r>
      <w:r w:rsidR="00887CC0" w:rsidRPr="000643DF">
        <w:rPr>
          <w:rFonts w:ascii="Palatino Linotype" w:hAnsi="Palatino Linotype"/>
          <w:i/>
          <w:iCs/>
          <w:snapToGrid w:val="0"/>
          <w:sz w:val="22"/>
          <w:szCs w:val="22"/>
          <w:lang w:bidi="en-US"/>
        </w:rPr>
      </w:r>
      <w:r w:rsidR="00887CC0" w:rsidRPr="000643DF">
        <w:rPr>
          <w:rFonts w:ascii="Palatino Linotype" w:hAnsi="Palatino Linotype"/>
          <w:i/>
          <w:iCs/>
          <w:snapToGrid w:val="0"/>
          <w:sz w:val="22"/>
          <w:szCs w:val="22"/>
          <w:lang w:bidi="en-US"/>
        </w:rPr>
        <w:fldChar w:fldCharType="separate"/>
      </w:r>
      <w:r w:rsidR="00A94C5B">
        <w:rPr>
          <w:rFonts w:ascii="Palatino Linotype" w:hAnsi="Palatino Linotype"/>
          <w:i/>
          <w:iCs/>
          <w:snapToGrid w:val="0"/>
          <w:sz w:val="22"/>
          <w:szCs w:val="22"/>
          <w:lang w:bidi="en-US"/>
        </w:rPr>
        <w:t>17</w:t>
      </w:r>
      <w:r w:rsidR="00887CC0" w:rsidRPr="000643DF">
        <w:rPr>
          <w:rFonts w:ascii="Palatino Linotype" w:hAnsi="Palatino Linotype"/>
          <w:i/>
          <w:iCs/>
          <w:snapToGrid w:val="0"/>
          <w:sz w:val="22"/>
          <w:szCs w:val="22"/>
          <w:lang w:bidi="en-US"/>
        </w:rPr>
        <w:fldChar w:fldCharType="end"/>
      </w:r>
      <w:r w:rsidRPr="0022769F">
        <w:rPr>
          <w:rFonts w:ascii="Palatino Linotype" w:hAnsi="Palatino Linotype"/>
          <w:snapToGrid w:val="0"/>
          <w:sz w:val="22"/>
          <w:szCs w:val="22"/>
          <w:lang w:bidi="en-US"/>
        </w:rPr>
        <w:t xml:space="preserve">) used high-resolution ocean circulation simulations along with temperatures and historical hurricane data to project future mangrove-salt marsh distributions. Once again, the investigative work to establish the documentable mechanistic behavior of mangroves provides the greatest support for making such simulation studies interpretable. </w:t>
      </w:r>
    </w:p>
    <w:p w14:paraId="647A7DC7" w14:textId="77777777" w:rsidR="00A67540" w:rsidRDefault="00A67540" w:rsidP="007D3202">
      <w:pPr>
        <w:spacing w:line="240" w:lineRule="auto"/>
        <w:jc w:val="left"/>
        <w:rPr>
          <w:rFonts w:ascii="Palatino Linotype" w:hAnsi="Palatino Linotype"/>
          <w:snapToGrid w:val="0"/>
          <w:sz w:val="22"/>
          <w:szCs w:val="22"/>
          <w:lang w:bidi="en-US"/>
        </w:rPr>
      </w:pPr>
    </w:p>
    <w:p w14:paraId="04D42CD1" w14:textId="2176FC0B" w:rsidR="00933C8E" w:rsidRPr="00B56A9A" w:rsidRDefault="00933C8E" w:rsidP="00933C8E">
      <w:pPr>
        <w:pStyle w:val="MDPI21heading1"/>
      </w:pPr>
      <w:r>
        <w:t>Postscript</w:t>
      </w:r>
    </w:p>
    <w:p w14:paraId="5190B89D" w14:textId="183626A3" w:rsidR="00762282" w:rsidRDefault="00394A9A" w:rsidP="007D3202">
      <w:pPr>
        <w:spacing w:line="240" w:lineRule="auto"/>
        <w:jc w:val="left"/>
      </w:pPr>
      <w:r w:rsidRPr="00394A9A">
        <w:lastRenderedPageBreak/>
        <w:t xml:space="preserve">Scientists typically place great weight on results from statistical analysis, particularly </w:t>
      </w:r>
      <w:proofErr w:type="gramStart"/>
      <w:r w:rsidRPr="00394A9A">
        <w:t>with regard to</w:t>
      </w:r>
      <w:proofErr w:type="gramEnd"/>
      <w:r w:rsidRPr="00394A9A">
        <w:t xml:space="preserve"> significance testing. Within a mechanistic science viewpoint, statistical analysis is primarily for descriptive purposes, such as estimating and characterizing black mangrove freeze tolerance. Variables may be connected by causal mechanisms and still </w:t>
      </w:r>
      <w:proofErr w:type="gramStart"/>
      <w:r w:rsidRPr="00394A9A">
        <w:t>not</w:t>
      </w:r>
      <w:proofErr w:type="gramEnd"/>
      <w:r w:rsidRPr="00394A9A">
        <w:t xml:space="preserve"> exhibit any trend, for example if all data points are below a threshold value. Therefore, causal determination is not typically based on statistical hypothesis testing. That said, since investigations are always a work in progress, statistical analysis may also be used for hypothesis testing when mechanistic knowledge is limited. One final point, the statistical phrase “predictive inference” has no unambiguous meaning in causal science but simply refers to statistical jargon and should be avoided in discussions of causal methods.</w:t>
      </w:r>
    </w:p>
    <w:p w14:paraId="55B22789" w14:textId="77777777" w:rsidR="000D7117" w:rsidRDefault="000D7117" w:rsidP="00F8644C">
      <w:pPr>
        <w:spacing w:line="240" w:lineRule="auto"/>
        <w:jc w:val="left"/>
        <w:rPr>
          <w:rFonts w:ascii="Palatino Linotype" w:hAnsi="Palatino Linotype"/>
          <w:b/>
          <w:snapToGrid w:val="0"/>
          <w:szCs w:val="22"/>
          <w:lang w:bidi="en-US"/>
        </w:rPr>
      </w:pPr>
    </w:p>
    <w:p w14:paraId="30D7298E" w14:textId="13D9AB47" w:rsidR="008302B6" w:rsidRPr="00B56A9A" w:rsidRDefault="008302B6" w:rsidP="008302B6">
      <w:pPr>
        <w:pStyle w:val="MDPI21heading1"/>
      </w:pPr>
      <w:r w:rsidRPr="00B56A9A">
        <w:t>References</w:t>
      </w:r>
    </w:p>
    <w:p w14:paraId="18EE3E6B" w14:textId="77777777" w:rsidR="00FE5BCE" w:rsidRPr="00FE5BCE" w:rsidRDefault="00FE5BCE" w:rsidP="00FE5BCE">
      <w:pPr>
        <w:pStyle w:val="MDPI31text"/>
        <w:numPr>
          <w:ilvl w:val="0"/>
          <w:numId w:val="17"/>
        </w:numPr>
        <w:rPr>
          <w:sz w:val="22"/>
        </w:rPr>
      </w:pPr>
      <w:bookmarkStart w:id="0" w:name="_Ref228269265"/>
      <w:r w:rsidRPr="00FE5BCE">
        <w:rPr>
          <w:sz w:val="22"/>
        </w:rPr>
        <w:t>Craver, C.F. and Darden, L., 2013. </w:t>
      </w:r>
      <w:r w:rsidRPr="00FE5BCE">
        <w:rPr>
          <w:i/>
          <w:iCs/>
          <w:sz w:val="22"/>
        </w:rPr>
        <w:t>In search of mechanisms: Discoveries across the life sciences</w:t>
      </w:r>
      <w:r w:rsidRPr="00FE5BCE">
        <w:rPr>
          <w:sz w:val="22"/>
        </w:rPr>
        <w:t>. University of Chicago Press.</w:t>
      </w:r>
      <w:bookmarkEnd w:id="0"/>
    </w:p>
    <w:p w14:paraId="06DD4F8A" w14:textId="04E1AD59" w:rsidR="00FE5BCE" w:rsidRPr="00FE5BCE" w:rsidRDefault="00FE5BCE" w:rsidP="00FE5BCE">
      <w:pPr>
        <w:pStyle w:val="MDPI31text"/>
        <w:numPr>
          <w:ilvl w:val="0"/>
          <w:numId w:val="17"/>
        </w:numPr>
        <w:rPr>
          <w:sz w:val="22"/>
        </w:rPr>
      </w:pPr>
      <w:bookmarkStart w:id="1" w:name="_Ref228269287"/>
      <w:r w:rsidRPr="00FE5BCE">
        <w:rPr>
          <w:sz w:val="22"/>
        </w:rPr>
        <w:t>Grace, J.B., 2024. An integrative paradigm for building causal knowledge. </w:t>
      </w:r>
      <w:r w:rsidRPr="00FE5BCE">
        <w:rPr>
          <w:i/>
          <w:iCs/>
          <w:sz w:val="22"/>
        </w:rPr>
        <w:t>Ecological Monographs</w:t>
      </w:r>
      <w:r w:rsidRPr="00FE5BCE">
        <w:rPr>
          <w:sz w:val="22"/>
        </w:rPr>
        <w:t>, </w:t>
      </w:r>
      <w:r w:rsidRPr="00FE5BCE">
        <w:rPr>
          <w:i/>
          <w:iCs/>
          <w:sz w:val="22"/>
        </w:rPr>
        <w:t>94</w:t>
      </w:r>
      <w:r w:rsidRPr="00FE5BCE">
        <w:rPr>
          <w:sz w:val="22"/>
        </w:rPr>
        <w:t>(4</w:t>
      </w:r>
      <w:proofErr w:type="gramStart"/>
      <w:r w:rsidRPr="00FE5BCE">
        <w:rPr>
          <w:sz w:val="22"/>
        </w:rPr>
        <w:t>),p</w:t>
      </w:r>
      <w:proofErr w:type="gramEnd"/>
      <w:r w:rsidRPr="00FE5BCE">
        <w:rPr>
          <w:sz w:val="22"/>
        </w:rPr>
        <w:t>.e1628.</w:t>
      </w:r>
      <w:r w:rsidR="002E5550">
        <w:rPr>
          <w:sz w:val="22"/>
        </w:rPr>
        <w:t xml:space="preserve"> </w:t>
      </w:r>
      <w:r w:rsidRPr="00FE5BCE">
        <w:rPr>
          <w:sz w:val="22"/>
        </w:rPr>
        <w:t>https://esajournals.onlinelibrary.wiley.com/doi/pdf/10.1002/ecm.1628.</w:t>
      </w:r>
      <w:bookmarkEnd w:id="1"/>
    </w:p>
    <w:p w14:paraId="73410B3D" w14:textId="548C918C" w:rsidR="00FE5BCE" w:rsidRPr="00FE5BCE" w:rsidRDefault="00FE5BCE" w:rsidP="00FE5BCE">
      <w:pPr>
        <w:pStyle w:val="MDPI31text"/>
        <w:numPr>
          <w:ilvl w:val="0"/>
          <w:numId w:val="17"/>
        </w:numPr>
        <w:rPr>
          <w:sz w:val="22"/>
        </w:rPr>
      </w:pPr>
      <w:bookmarkStart w:id="2" w:name="_Ref228269306"/>
      <w:r w:rsidRPr="00FE5BCE">
        <w:rPr>
          <w:sz w:val="22"/>
        </w:rPr>
        <w:t>Grace, J.B.</w:t>
      </w:r>
      <w:r w:rsidR="00557DE5">
        <w:rPr>
          <w:sz w:val="22"/>
        </w:rPr>
        <w:t>,</w:t>
      </w:r>
      <w:r w:rsidRPr="00FE5BCE">
        <w:rPr>
          <w:sz w:val="22"/>
        </w:rPr>
        <w:t xml:space="preserve"> 2026. </w:t>
      </w:r>
      <w:r w:rsidR="007F427A" w:rsidRPr="00C63BFE">
        <w:rPr>
          <w:i/>
          <w:iCs/>
          <w:sz w:val="22"/>
        </w:rPr>
        <w:t xml:space="preserve">Principles and Illustrations of Real-World </w:t>
      </w:r>
      <w:r w:rsidRPr="00C63BFE">
        <w:rPr>
          <w:i/>
          <w:iCs/>
          <w:sz w:val="22"/>
        </w:rPr>
        <w:t>Causal Investigations</w:t>
      </w:r>
      <w:r w:rsidRPr="00FE5BCE">
        <w:rPr>
          <w:sz w:val="22"/>
        </w:rPr>
        <w:t>. Research Brief G2026-1. (Link)</w:t>
      </w:r>
      <w:bookmarkEnd w:id="2"/>
    </w:p>
    <w:p w14:paraId="21592683" w14:textId="73557AE7" w:rsidR="00FE5BCE" w:rsidRPr="00FE5BCE" w:rsidRDefault="00FE5BCE" w:rsidP="00FE5BCE">
      <w:pPr>
        <w:pStyle w:val="MDPI31text"/>
        <w:numPr>
          <w:ilvl w:val="0"/>
          <w:numId w:val="17"/>
        </w:numPr>
        <w:rPr>
          <w:sz w:val="22"/>
        </w:rPr>
      </w:pPr>
      <w:bookmarkStart w:id="3" w:name="_Ref228546193"/>
      <w:bookmarkStart w:id="4" w:name="_Ref228269370"/>
      <w:r w:rsidRPr="00FE5BCE">
        <w:rPr>
          <w:sz w:val="22"/>
        </w:rPr>
        <w:t>Lugo, A.E. and Zucca, C.P.</w:t>
      </w:r>
      <w:r w:rsidR="00764A73">
        <w:rPr>
          <w:sz w:val="22"/>
        </w:rPr>
        <w:t>,</w:t>
      </w:r>
      <w:r w:rsidRPr="00FE5BCE">
        <w:rPr>
          <w:sz w:val="22"/>
        </w:rPr>
        <w:t xml:space="preserve"> 1977. The impact of low temperature stress on mangrove structure and growth. </w:t>
      </w:r>
      <w:r w:rsidRPr="00764A73">
        <w:rPr>
          <w:i/>
          <w:iCs/>
          <w:sz w:val="22"/>
        </w:rPr>
        <w:t>Tropical Ecology</w:t>
      </w:r>
      <w:r w:rsidRPr="00FE5BCE">
        <w:rPr>
          <w:sz w:val="22"/>
        </w:rPr>
        <w:t>, 18, 149-161.</w:t>
      </w:r>
      <w:bookmarkEnd w:id="3"/>
    </w:p>
    <w:p w14:paraId="74273319" w14:textId="77777777" w:rsidR="00FE5BCE" w:rsidRPr="00FE5BCE" w:rsidRDefault="00FE5BCE" w:rsidP="00FE5BCE">
      <w:pPr>
        <w:pStyle w:val="MDPI31text"/>
        <w:numPr>
          <w:ilvl w:val="0"/>
          <w:numId w:val="17"/>
        </w:numPr>
        <w:rPr>
          <w:sz w:val="22"/>
        </w:rPr>
      </w:pPr>
      <w:bookmarkStart w:id="5" w:name="_Ref228546220"/>
      <w:r w:rsidRPr="00FE5BCE">
        <w:rPr>
          <w:sz w:val="22"/>
        </w:rPr>
        <w:t>Sherrod, C.L. and McMillan, C., 1981. Black mangrove</w:t>
      </w:r>
      <w:r w:rsidRPr="00FC381D">
        <w:rPr>
          <w:i/>
          <w:iCs/>
          <w:sz w:val="22"/>
        </w:rPr>
        <w:t xml:space="preserve">, Avicennia </w:t>
      </w:r>
      <w:proofErr w:type="spellStart"/>
      <w:r w:rsidRPr="00FC381D">
        <w:rPr>
          <w:i/>
          <w:iCs/>
          <w:sz w:val="22"/>
        </w:rPr>
        <w:t>germinans</w:t>
      </w:r>
      <w:proofErr w:type="spellEnd"/>
      <w:r w:rsidRPr="00FE5BCE">
        <w:rPr>
          <w:sz w:val="22"/>
        </w:rPr>
        <w:t xml:space="preserve">, in Texas: past and present distribution. </w:t>
      </w:r>
      <w:r w:rsidRPr="00FC381D">
        <w:rPr>
          <w:i/>
          <w:iCs/>
          <w:sz w:val="22"/>
        </w:rPr>
        <w:t>Contributions in Marine Science</w:t>
      </w:r>
      <w:r w:rsidRPr="00FE5BCE">
        <w:rPr>
          <w:sz w:val="22"/>
        </w:rPr>
        <w:t>, 24, 115-131.</w:t>
      </w:r>
      <w:bookmarkEnd w:id="5"/>
    </w:p>
    <w:p w14:paraId="1EE0392D" w14:textId="39087D99" w:rsidR="00FE5BCE" w:rsidRPr="00FE5BCE" w:rsidRDefault="00FE5BCE" w:rsidP="00FE5BCE">
      <w:pPr>
        <w:pStyle w:val="MDPI31text"/>
        <w:numPr>
          <w:ilvl w:val="0"/>
          <w:numId w:val="17"/>
        </w:numPr>
        <w:rPr>
          <w:sz w:val="22"/>
        </w:rPr>
      </w:pPr>
      <w:bookmarkStart w:id="6" w:name="_Ref228546648"/>
      <w:r w:rsidRPr="00FE5BCE">
        <w:rPr>
          <w:sz w:val="22"/>
        </w:rPr>
        <w:t xml:space="preserve">Osland, M.J., Enwright, N., Day, R.H., </w:t>
      </w:r>
      <w:r w:rsidR="00FC381D">
        <w:rPr>
          <w:sz w:val="22"/>
        </w:rPr>
        <w:t>and</w:t>
      </w:r>
      <w:r w:rsidRPr="00FE5BCE">
        <w:rPr>
          <w:sz w:val="22"/>
        </w:rPr>
        <w:t xml:space="preserve"> Doyle, T.W.</w:t>
      </w:r>
      <w:r w:rsidR="00FC381D">
        <w:rPr>
          <w:sz w:val="22"/>
        </w:rPr>
        <w:t>,</w:t>
      </w:r>
      <w:r w:rsidRPr="00FE5BCE">
        <w:rPr>
          <w:sz w:val="22"/>
        </w:rPr>
        <w:t xml:space="preserve"> </w:t>
      </w:r>
      <w:r w:rsidRPr="00FC381D">
        <w:rPr>
          <w:sz w:val="22"/>
        </w:rPr>
        <w:t>2013</w:t>
      </w:r>
      <w:r w:rsidRPr="00FE5BCE">
        <w:rPr>
          <w:sz w:val="22"/>
        </w:rPr>
        <w:t xml:space="preserve">. Winter climate change and coastal wetland foundation species: Salt marshes vs. mangrove forests in the southeastern United States. </w:t>
      </w:r>
      <w:r w:rsidRPr="00FE5BCE">
        <w:rPr>
          <w:i/>
          <w:iCs/>
          <w:sz w:val="22"/>
        </w:rPr>
        <w:t>Global Change Biology</w:t>
      </w:r>
      <w:r w:rsidRPr="00FE5BCE">
        <w:rPr>
          <w:sz w:val="22"/>
        </w:rPr>
        <w:t xml:space="preserve">, </w:t>
      </w:r>
      <w:r w:rsidRPr="00FE5BCE">
        <w:rPr>
          <w:i/>
          <w:iCs/>
          <w:sz w:val="22"/>
        </w:rPr>
        <w:t>19</w:t>
      </w:r>
      <w:r w:rsidRPr="00FE5BCE">
        <w:rPr>
          <w:sz w:val="22"/>
        </w:rPr>
        <w:t>(5), 1482–1494.</w:t>
      </w:r>
      <w:bookmarkEnd w:id="4"/>
      <w:bookmarkEnd w:id="6"/>
    </w:p>
    <w:p w14:paraId="1AFE26D3" w14:textId="77777777" w:rsidR="00FE5BCE" w:rsidRPr="00FE5BCE" w:rsidRDefault="00FE5BCE" w:rsidP="00FE5BCE">
      <w:pPr>
        <w:pStyle w:val="MDPI31text"/>
        <w:numPr>
          <w:ilvl w:val="0"/>
          <w:numId w:val="17"/>
        </w:numPr>
        <w:rPr>
          <w:sz w:val="22"/>
        </w:rPr>
      </w:pPr>
      <w:bookmarkStart w:id="7" w:name="_Ref228269391"/>
      <w:r w:rsidRPr="00FE5BCE">
        <w:rPr>
          <w:sz w:val="22"/>
        </w:rPr>
        <w:t>Stuart, S.A., Choat, B., Martin, K.C., Holbrook, N.M. and Ball, M.C., 2007. The role of freezing in setting the latitudinal limits of mangrove forests. </w:t>
      </w:r>
      <w:r w:rsidRPr="00FE5BCE">
        <w:rPr>
          <w:i/>
          <w:iCs/>
          <w:sz w:val="22"/>
        </w:rPr>
        <w:t>New Phytologist</w:t>
      </w:r>
      <w:r w:rsidRPr="00FE5BCE">
        <w:rPr>
          <w:sz w:val="22"/>
        </w:rPr>
        <w:t>, </w:t>
      </w:r>
      <w:r w:rsidRPr="00FE5BCE">
        <w:rPr>
          <w:i/>
          <w:iCs/>
          <w:sz w:val="22"/>
        </w:rPr>
        <w:t>173</w:t>
      </w:r>
      <w:r w:rsidRPr="00FE5BCE">
        <w:rPr>
          <w:sz w:val="22"/>
        </w:rPr>
        <w:t>(3), pp.576-583.</w:t>
      </w:r>
      <w:bookmarkEnd w:id="7"/>
    </w:p>
    <w:p w14:paraId="23243E54" w14:textId="77777777" w:rsidR="00FE5BCE" w:rsidRPr="00FE5BCE" w:rsidRDefault="00FE5BCE" w:rsidP="00FE5BCE">
      <w:pPr>
        <w:pStyle w:val="MDPI31text"/>
        <w:numPr>
          <w:ilvl w:val="0"/>
          <w:numId w:val="17"/>
        </w:numPr>
        <w:rPr>
          <w:sz w:val="22"/>
        </w:rPr>
      </w:pPr>
      <w:bookmarkStart w:id="8" w:name="_Ref228546464"/>
      <w:bookmarkStart w:id="9" w:name="_Ref228269401"/>
      <w:r w:rsidRPr="00FE5BCE">
        <w:rPr>
          <w:sz w:val="22"/>
        </w:rPr>
        <w:t>Krauss, K.W., Lovelock, C.E., McKee, K.L., López-Hoffman, L., Ewe, S.M. and Sousa, W.P., 2008. Environmental drivers in mangrove establishment and early development: a review. </w:t>
      </w:r>
      <w:r w:rsidRPr="00FE5BCE">
        <w:rPr>
          <w:i/>
          <w:iCs/>
          <w:sz w:val="22"/>
        </w:rPr>
        <w:t>Aquatic botany</w:t>
      </w:r>
      <w:r w:rsidRPr="00FE5BCE">
        <w:rPr>
          <w:sz w:val="22"/>
        </w:rPr>
        <w:t>, </w:t>
      </w:r>
      <w:r w:rsidRPr="00FE5BCE">
        <w:rPr>
          <w:i/>
          <w:iCs/>
          <w:sz w:val="22"/>
        </w:rPr>
        <w:t>89</w:t>
      </w:r>
      <w:r w:rsidRPr="00FE5BCE">
        <w:rPr>
          <w:sz w:val="22"/>
        </w:rPr>
        <w:t>(2), pp.105-127.</w:t>
      </w:r>
      <w:bookmarkEnd w:id="8"/>
    </w:p>
    <w:p w14:paraId="4077CF8B" w14:textId="77777777" w:rsidR="00FE5BCE" w:rsidRPr="00FE5BCE" w:rsidRDefault="00FE5BCE" w:rsidP="00FE5BCE">
      <w:pPr>
        <w:pStyle w:val="MDPI31text"/>
        <w:numPr>
          <w:ilvl w:val="0"/>
          <w:numId w:val="17"/>
        </w:numPr>
        <w:rPr>
          <w:sz w:val="22"/>
        </w:rPr>
      </w:pPr>
      <w:bookmarkStart w:id="10" w:name="_Ref228546807"/>
      <w:r w:rsidRPr="00FE5BCE">
        <w:rPr>
          <w:sz w:val="22"/>
        </w:rPr>
        <w:t>Mondal, S., Santra, T. and Naskar, S., 2026. Structural and functional wood anatomical adaptations in the Mangrove genus Avicennia L. and their role in blue carbon storage. </w:t>
      </w:r>
      <w:r w:rsidRPr="00FE5BCE">
        <w:rPr>
          <w:i/>
          <w:iCs/>
          <w:sz w:val="22"/>
        </w:rPr>
        <w:t>Trees</w:t>
      </w:r>
      <w:r w:rsidRPr="00FE5BCE">
        <w:rPr>
          <w:sz w:val="22"/>
        </w:rPr>
        <w:t>, </w:t>
      </w:r>
      <w:r w:rsidRPr="00FE5BCE">
        <w:rPr>
          <w:i/>
          <w:iCs/>
          <w:sz w:val="22"/>
        </w:rPr>
        <w:t>40</w:t>
      </w:r>
      <w:r w:rsidRPr="00FE5BCE">
        <w:rPr>
          <w:sz w:val="22"/>
        </w:rPr>
        <w:t>(1), p.24.</w:t>
      </w:r>
      <w:bookmarkEnd w:id="9"/>
      <w:bookmarkEnd w:id="10"/>
    </w:p>
    <w:p w14:paraId="4F61D5B8" w14:textId="77777777" w:rsidR="00FE5BCE" w:rsidRPr="00FE5BCE" w:rsidRDefault="00FE5BCE" w:rsidP="00FE5BCE">
      <w:pPr>
        <w:pStyle w:val="MDPI31text"/>
        <w:numPr>
          <w:ilvl w:val="0"/>
          <w:numId w:val="17"/>
        </w:numPr>
        <w:rPr>
          <w:sz w:val="22"/>
        </w:rPr>
      </w:pPr>
      <w:bookmarkStart w:id="11" w:name="_Ref228269444"/>
      <w:r w:rsidRPr="00FE5BCE">
        <w:rPr>
          <w:sz w:val="22"/>
        </w:rPr>
        <w:t xml:space="preserve">Madrid, E.N., Armitage, A.R. and López-Portillo, J., </w:t>
      </w:r>
      <w:r w:rsidRPr="00D90A1D">
        <w:rPr>
          <w:sz w:val="22"/>
        </w:rPr>
        <w:t>2014</w:t>
      </w:r>
      <w:r w:rsidRPr="00FE5BCE">
        <w:rPr>
          <w:sz w:val="22"/>
        </w:rPr>
        <w:t xml:space="preserve">. </w:t>
      </w:r>
      <w:r w:rsidRPr="00D90A1D">
        <w:rPr>
          <w:i/>
          <w:iCs/>
          <w:sz w:val="22"/>
        </w:rPr>
        <w:t xml:space="preserve">Avicennia </w:t>
      </w:r>
      <w:proofErr w:type="spellStart"/>
      <w:r w:rsidRPr="00D90A1D">
        <w:rPr>
          <w:i/>
          <w:iCs/>
          <w:sz w:val="22"/>
        </w:rPr>
        <w:t>germinans</w:t>
      </w:r>
      <w:proofErr w:type="spellEnd"/>
      <w:r w:rsidRPr="00FE5BCE">
        <w:rPr>
          <w:sz w:val="22"/>
        </w:rPr>
        <w:t xml:space="preserve"> (black mangrove) vessel architecture is linked to chilling and salinity tolerance in the Gulf of Mexico. </w:t>
      </w:r>
      <w:r w:rsidRPr="00FE5BCE">
        <w:rPr>
          <w:i/>
          <w:iCs/>
          <w:sz w:val="22"/>
        </w:rPr>
        <w:t>Frontiers in Plant Science</w:t>
      </w:r>
      <w:r w:rsidRPr="00FE5BCE">
        <w:rPr>
          <w:sz w:val="22"/>
        </w:rPr>
        <w:t>, </w:t>
      </w:r>
      <w:r w:rsidRPr="00FE5BCE">
        <w:rPr>
          <w:i/>
          <w:iCs/>
          <w:sz w:val="22"/>
        </w:rPr>
        <w:t>5</w:t>
      </w:r>
      <w:r w:rsidRPr="00FE5BCE">
        <w:rPr>
          <w:sz w:val="22"/>
        </w:rPr>
        <w:t>, p.503.</w:t>
      </w:r>
      <w:bookmarkEnd w:id="11"/>
    </w:p>
    <w:p w14:paraId="7750E5F5" w14:textId="77777777" w:rsidR="00FE5BCE" w:rsidRPr="00FE5BCE" w:rsidRDefault="00FE5BCE" w:rsidP="00FE5BCE">
      <w:pPr>
        <w:pStyle w:val="MDPI31text"/>
        <w:numPr>
          <w:ilvl w:val="0"/>
          <w:numId w:val="17"/>
        </w:numPr>
        <w:rPr>
          <w:sz w:val="22"/>
        </w:rPr>
      </w:pPr>
      <w:bookmarkStart w:id="12" w:name="_Ref228269453"/>
      <w:r w:rsidRPr="00FE5BCE">
        <w:rPr>
          <w:sz w:val="22"/>
        </w:rPr>
        <w:t xml:space="preserve">Osland, M.J., Feher, L.C., Griffith, K.T., Cavanaugh, K.C., Enwright, N.M., Day, R.H., Stagg, C.L., Krauss, K.W., Howard, R.J., Grace, J.B. and Rogers, K., </w:t>
      </w:r>
      <w:r w:rsidRPr="009C17F0">
        <w:rPr>
          <w:sz w:val="22"/>
        </w:rPr>
        <w:t>2017</w:t>
      </w:r>
      <w:r w:rsidRPr="00FE5BCE">
        <w:rPr>
          <w:sz w:val="22"/>
        </w:rPr>
        <w:t>. Climatic controls on the global distribution, abundance, and species richness of mangrove forests. </w:t>
      </w:r>
      <w:r w:rsidRPr="00FE5BCE">
        <w:rPr>
          <w:i/>
          <w:iCs/>
          <w:sz w:val="22"/>
        </w:rPr>
        <w:t>Ecological Monographs</w:t>
      </w:r>
      <w:r w:rsidRPr="00FE5BCE">
        <w:rPr>
          <w:sz w:val="22"/>
        </w:rPr>
        <w:t>, </w:t>
      </w:r>
      <w:r w:rsidRPr="00FE5BCE">
        <w:rPr>
          <w:i/>
          <w:iCs/>
          <w:sz w:val="22"/>
        </w:rPr>
        <w:t>87</w:t>
      </w:r>
      <w:r w:rsidRPr="00FE5BCE">
        <w:rPr>
          <w:sz w:val="22"/>
        </w:rPr>
        <w:t>(2), pp.341-359.</w:t>
      </w:r>
      <w:bookmarkEnd w:id="12"/>
    </w:p>
    <w:p w14:paraId="7592DA57" w14:textId="646ADBD4" w:rsidR="00FE5BCE" w:rsidRPr="00FE5BCE" w:rsidRDefault="00FE5BCE" w:rsidP="00FE5BCE">
      <w:pPr>
        <w:pStyle w:val="MDPI31text"/>
        <w:numPr>
          <w:ilvl w:val="0"/>
          <w:numId w:val="17"/>
        </w:numPr>
        <w:rPr>
          <w:sz w:val="22"/>
        </w:rPr>
      </w:pPr>
      <w:bookmarkStart w:id="13" w:name="_Ref228269477"/>
      <w:r w:rsidRPr="00FE5BCE">
        <w:rPr>
          <w:sz w:val="22"/>
        </w:rPr>
        <w:lastRenderedPageBreak/>
        <w:t xml:space="preserve">Osland, M.J., Day, R.H., Hall, C.T., Feher, L.C., Armitage, A.R., Cebrian, J., Dunton, K.H., Hughes, A.R., Kaplan, D.A., Langston, A.K. and Macy, A., </w:t>
      </w:r>
      <w:r w:rsidRPr="009C17F0">
        <w:rPr>
          <w:sz w:val="22"/>
        </w:rPr>
        <w:t>2020</w:t>
      </w:r>
      <w:r w:rsidRPr="00FE5BCE">
        <w:rPr>
          <w:sz w:val="22"/>
        </w:rPr>
        <w:t>. Temperature thresholds for black mangrove (</w:t>
      </w:r>
      <w:r w:rsidRPr="009C17F0">
        <w:rPr>
          <w:i/>
          <w:iCs/>
          <w:sz w:val="22"/>
        </w:rPr>
        <w:t xml:space="preserve">Avicennia </w:t>
      </w:r>
      <w:proofErr w:type="spellStart"/>
      <w:r w:rsidRPr="009C17F0">
        <w:rPr>
          <w:i/>
          <w:iCs/>
          <w:sz w:val="22"/>
        </w:rPr>
        <w:t>germinans</w:t>
      </w:r>
      <w:proofErr w:type="spellEnd"/>
      <w:r w:rsidRPr="00FE5BCE">
        <w:rPr>
          <w:sz w:val="22"/>
        </w:rPr>
        <w:t>) freeze damage, mortality and recovery in North America: Refining tipping points for range expansion in a warming climate. </w:t>
      </w:r>
      <w:r w:rsidRPr="00FE5BCE">
        <w:rPr>
          <w:i/>
          <w:iCs/>
          <w:sz w:val="22"/>
        </w:rPr>
        <w:t>Journal of Ecology</w:t>
      </w:r>
      <w:r w:rsidRPr="00FE5BCE">
        <w:rPr>
          <w:sz w:val="22"/>
        </w:rPr>
        <w:t>, </w:t>
      </w:r>
      <w:r w:rsidRPr="00FE5BCE">
        <w:rPr>
          <w:i/>
          <w:iCs/>
          <w:sz w:val="22"/>
        </w:rPr>
        <w:t>108</w:t>
      </w:r>
      <w:r w:rsidRPr="00FE5BCE">
        <w:rPr>
          <w:sz w:val="22"/>
        </w:rPr>
        <w:t>(2), pp.654-665.</w:t>
      </w:r>
      <w:bookmarkEnd w:id="13"/>
    </w:p>
    <w:p w14:paraId="1DCF4301" w14:textId="77777777" w:rsidR="00FE5BCE" w:rsidRPr="00FE5BCE" w:rsidRDefault="00FE5BCE" w:rsidP="00FE5BCE">
      <w:pPr>
        <w:pStyle w:val="MDPI31text"/>
        <w:numPr>
          <w:ilvl w:val="0"/>
          <w:numId w:val="17"/>
        </w:numPr>
        <w:rPr>
          <w:sz w:val="22"/>
        </w:rPr>
      </w:pPr>
      <w:bookmarkStart w:id="14" w:name="_Ref228269525"/>
      <w:r w:rsidRPr="00FE5BCE">
        <w:rPr>
          <w:sz w:val="22"/>
        </w:rPr>
        <w:t xml:space="preserve">Martinez, M., Osland, M.J., Grace, J.B., Enwright, N.M., Stagg, C.L., Kaalstad, S., Anderson, G.H., Armitage, A.R., Cebrian, J., Cummins, K.L. and Day, R.H., </w:t>
      </w:r>
      <w:r w:rsidRPr="00194A3C">
        <w:rPr>
          <w:sz w:val="22"/>
        </w:rPr>
        <w:t>2024</w:t>
      </w:r>
      <w:r w:rsidRPr="00FE5BCE">
        <w:rPr>
          <w:sz w:val="22"/>
        </w:rPr>
        <w:t>. Integrating remote sensing with ground-based observations to quantify the effects of an extreme freeze event on black mangroves (</w:t>
      </w:r>
      <w:r w:rsidRPr="00194A3C">
        <w:rPr>
          <w:i/>
          <w:iCs/>
          <w:sz w:val="22"/>
        </w:rPr>
        <w:t xml:space="preserve">Avicennia </w:t>
      </w:r>
      <w:proofErr w:type="spellStart"/>
      <w:r w:rsidRPr="00194A3C">
        <w:rPr>
          <w:i/>
          <w:iCs/>
          <w:sz w:val="22"/>
        </w:rPr>
        <w:t>germinans</w:t>
      </w:r>
      <w:proofErr w:type="spellEnd"/>
      <w:r w:rsidRPr="00FE5BCE">
        <w:rPr>
          <w:sz w:val="22"/>
        </w:rPr>
        <w:t>) at the landscape scale. </w:t>
      </w:r>
      <w:r w:rsidRPr="00FE5BCE">
        <w:rPr>
          <w:i/>
          <w:iCs/>
          <w:sz w:val="22"/>
        </w:rPr>
        <w:t>Ecosystems</w:t>
      </w:r>
      <w:r w:rsidRPr="00FE5BCE">
        <w:rPr>
          <w:sz w:val="22"/>
        </w:rPr>
        <w:t>, </w:t>
      </w:r>
      <w:r w:rsidRPr="00FE5BCE">
        <w:rPr>
          <w:i/>
          <w:iCs/>
          <w:sz w:val="22"/>
        </w:rPr>
        <w:t>27</w:t>
      </w:r>
      <w:r w:rsidRPr="00FE5BCE">
        <w:rPr>
          <w:sz w:val="22"/>
        </w:rPr>
        <w:t>(1), pp.45-60.</w:t>
      </w:r>
      <w:bookmarkEnd w:id="14"/>
    </w:p>
    <w:p w14:paraId="334A3988" w14:textId="77777777" w:rsidR="00FE5BCE" w:rsidRPr="00FE5BCE" w:rsidRDefault="00FE5BCE" w:rsidP="00FE5BCE">
      <w:pPr>
        <w:pStyle w:val="MDPI31text"/>
        <w:numPr>
          <w:ilvl w:val="0"/>
          <w:numId w:val="17"/>
        </w:numPr>
        <w:rPr>
          <w:sz w:val="22"/>
        </w:rPr>
      </w:pPr>
      <w:bookmarkStart w:id="15" w:name="_Ref228269544"/>
      <w:r w:rsidRPr="00FE5BCE">
        <w:rPr>
          <w:sz w:val="22"/>
        </w:rPr>
        <w:t xml:space="preserve">Grace, J.B., Huntington‐Klein, N., Schweiger, E.W., Martinez, M., Osland, M.J., Feher, L.C., Guntenspergen, G.R. and Thorne, K.M., </w:t>
      </w:r>
      <w:r w:rsidRPr="00194A3C">
        <w:rPr>
          <w:sz w:val="22"/>
        </w:rPr>
        <w:t>2025</w:t>
      </w:r>
      <w:r w:rsidRPr="00FE5BCE">
        <w:rPr>
          <w:sz w:val="22"/>
        </w:rPr>
        <w:t xml:space="preserve">. Causal effects versus causal mechanisms: two traditions with different requirements and contributions towards causal understanding. </w:t>
      </w:r>
      <w:r w:rsidRPr="00FE5BCE">
        <w:rPr>
          <w:i/>
          <w:iCs/>
          <w:sz w:val="22"/>
        </w:rPr>
        <w:t>Ecology letters</w:t>
      </w:r>
      <w:r w:rsidRPr="00FE5BCE">
        <w:rPr>
          <w:sz w:val="22"/>
        </w:rPr>
        <w:t>, </w:t>
      </w:r>
      <w:r w:rsidRPr="00FE5BCE">
        <w:rPr>
          <w:i/>
          <w:iCs/>
          <w:sz w:val="22"/>
        </w:rPr>
        <w:t>28</w:t>
      </w:r>
      <w:r w:rsidRPr="00FE5BCE">
        <w:rPr>
          <w:sz w:val="22"/>
        </w:rPr>
        <w:t>(4), p.e70029. https://onlinelibrary.wiley.com/doi/pdf/10.1111/ele.70029</w:t>
      </w:r>
      <w:bookmarkEnd w:id="15"/>
    </w:p>
    <w:p w14:paraId="418DEAC7" w14:textId="77777777" w:rsidR="00FE5BCE" w:rsidRPr="00FE5BCE" w:rsidRDefault="00FE5BCE" w:rsidP="00FE5BCE">
      <w:pPr>
        <w:pStyle w:val="MDPI31text"/>
        <w:numPr>
          <w:ilvl w:val="0"/>
          <w:numId w:val="17"/>
        </w:numPr>
        <w:rPr>
          <w:sz w:val="22"/>
        </w:rPr>
      </w:pPr>
      <w:bookmarkStart w:id="16" w:name="_Ref228269644"/>
      <w:r w:rsidRPr="00FE5BCE">
        <w:rPr>
          <w:sz w:val="22"/>
        </w:rPr>
        <w:t xml:space="preserve">Kang, Y., Kaplan, D.A. and Osland, M.J., </w:t>
      </w:r>
      <w:r w:rsidRPr="00194A3C">
        <w:rPr>
          <w:sz w:val="22"/>
        </w:rPr>
        <w:t>2024</w:t>
      </w:r>
      <w:r w:rsidRPr="00FE5BCE">
        <w:rPr>
          <w:sz w:val="22"/>
        </w:rPr>
        <w:t>. Linking temperature sensitivity of mangrove communities, populations and individuals across a tropical‐temperate transitional zone. </w:t>
      </w:r>
      <w:r w:rsidRPr="00FE5BCE">
        <w:rPr>
          <w:i/>
          <w:iCs/>
          <w:sz w:val="22"/>
        </w:rPr>
        <w:t>Journal of Ecology</w:t>
      </w:r>
      <w:r w:rsidRPr="00FE5BCE">
        <w:rPr>
          <w:sz w:val="22"/>
        </w:rPr>
        <w:t>, </w:t>
      </w:r>
      <w:r w:rsidRPr="00FE5BCE">
        <w:rPr>
          <w:i/>
          <w:iCs/>
          <w:sz w:val="22"/>
        </w:rPr>
        <w:t>112</w:t>
      </w:r>
      <w:r w:rsidRPr="00FE5BCE">
        <w:rPr>
          <w:sz w:val="22"/>
        </w:rPr>
        <w:t>(6), pp.1256-1274.</w:t>
      </w:r>
      <w:bookmarkEnd w:id="16"/>
    </w:p>
    <w:p w14:paraId="7C749BFF" w14:textId="77777777" w:rsidR="00FE5BCE" w:rsidRPr="00FE5BCE" w:rsidRDefault="00FE5BCE" w:rsidP="00FE5BCE">
      <w:pPr>
        <w:pStyle w:val="MDPI31text"/>
        <w:numPr>
          <w:ilvl w:val="0"/>
          <w:numId w:val="17"/>
        </w:numPr>
        <w:rPr>
          <w:sz w:val="22"/>
        </w:rPr>
      </w:pPr>
      <w:bookmarkStart w:id="17" w:name="_Ref228269669"/>
      <w:r w:rsidRPr="00FE5BCE">
        <w:rPr>
          <w:sz w:val="22"/>
        </w:rPr>
        <w:t xml:space="preserve">Bardou, R., Osland, M.J., Alemu, J.B., Feher, L.C., Harlan, D.P., Scyphers, S.B., Shepard, C.C., Swinea, S.H., Thorne, K., Andrew, J.E. and Hughes, A.R., </w:t>
      </w:r>
      <w:r w:rsidRPr="00194A3C">
        <w:rPr>
          <w:sz w:val="22"/>
        </w:rPr>
        <w:t>2024</w:t>
      </w:r>
      <w:r w:rsidRPr="00FE5BCE">
        <w:rPr>
          <w:sz w:val="22"/>
        </w:rPr>
        <w:t>. Projected changes in mangrove distribution and vegetation structure under climate change in the southeastern United States. </w:t>
      </w:r>
      <w:r w:rsidRPr="00FE5BCE">
        <w:rPr>
          <w:i/>
          <w:iCs/>
          <w:sz w:val="22"/>
        </w:rPr>
        <w:t>Journal of Biogeography</w:t>
      </w:r>
      <w:r w:rsidRPr="00FE5BCE">
        <w:rPr>
          <w:sz w:val="22"/>
        </w:rPr>
        <w:t>, </w:t>
      </w:r>
      <w:r w:rsidRPr="00FE5BCE">
        <w:rPr>
          <w:i/>
          <w:iCs/>
          <w:sz w:val="22"/>
        </w:rPr>
        <w:t>51</w:t>
      </w:r>
      <w:r w:rsidRPr="00FE5BCE">
        <w:rPr>
          <w:sz w:val="22"/>
        </w:rPr>
        <w:t>(11), pp.2285-2297.</w:t>
      </w:r>
      <w:bookmarkEnd w:id="17"/>
    </w:p>
    <w:p w14:paraId="20917F53" w14:textId="77777777" w:rsidR="00FE5BCE" w:rsidRPr="00FE5BCE" w:rsidRDefault="00FE5BCE" w:rsidP="00FE5BCE">
      <w:pPr>
        <w:pStyle w:val="MDPI31text"/>
        <w:numPr>
          <w:ilvl w:val="0"/>
          <w:numId w:val="17"/>
        </w:numPr>
        <w:rPr>
          <w:sz w:val="22"/>
        </w:rPr>
      </w:pPr>
      <w:bookmarkStart w:id="18" w:name="_Ref228269694"/>
      <w:r w:rsidRPr="00FE5BCE">
        <w:rPr>
          <w:sz w:val="22"/>
        </w:rPr>
        <w:t xml:space="preserve">Enes Gramoso, L.I., Carroll, D., Cavanaugh, K.C., Bardou, R., Osland, M.J. and Van der Stocken, T., </w:t>
      </w:r>
      <w:r w:rsidRPr="00194A3C">
        <w:rPr>
          <w:sz w:val="22"/>
        </w:rPr>
        <w:t>2026</w:t>
      </w:r>
      <w:r w:rsidRPr="00FE5BCE">
        <w:rPr>
          <w:sz w:val="22"/>
        </w:rPr>
        <w:t>. 21st‐Century Mangrove Expansion Along the Southeastern United States. </w:t>
      </w:r>
      <w:r w:rsidRPr="00FE5BCE">
        <w:rPr>
          <w:i/>
          <w:iCs/>
          <w:sz w:val="22"/>
        </w:rPr>
        <w:t>Global Change Biology</w:t>
      </w:r>
      <w:r w:rsidRPr="00FE5BCE">
        <w:rPr>
          <w:sz w:val="22"/>
        </w:rPr>
        <w:t>, </w:t>
      </w:r>
      <w:r w:rsidRPr="00FE5BCE">
        <w:rPr>
          <w:i/>
          <w:iCs/>
          <w:sz w:val="22"/>
        </w:rPr>
        <w:t>32</w:t>
      </w:r>
      <w:r w:rsidRPr="00FE5BCE">
        <w:rPr>
          <w:sz w:val="22"/>
        </w:rPr>
        <w:t>(1), p.e70676.</w:t>
      </w:r>
      <w:bookmarkEnd w:id="18"/>
    </w:p>
    <w:p w14:paraId="291C1E35" w14:textId="3ED7BD79" w:rsidR="00500640" w:rsidRPr="00394722" w:rsidRDefault="00500640" w:rsidP="00500640">
      <w:pPr>
        <w:pStyle w:val="MDPI31text"/>
        <w:ind w:firstLine="0"/>
        <w:rPr>
          <w:sz w:val="22"/>
        </w:rPr>
      </w:pPr>
      <w:r w:rsidRPr="00394722">
        <w:rPr>
          <w:sz w:val="22"/>
        </w:rPr>
        <w:t xml:space="preserve"> </w:t>
      </w:r>
    </w:p>
    <w:p w14:paraId="487A9603" w14:textId="309B4305" w:rsidR="00945716" w:rsidRPr="00B56A9A" w:rsidRDefault="00DA4097" w:rsidP="00945716">
      <w:pPr>
        <w:pStyle w:val="MDPI21heading1"/>
      </w:pPr>
      <w:r>
        <w:t>Acknowledgements</w:t>
      </w:r>
    </w:p>
    <w:p w14:paraId="745CCE17" w14:textId="6DAC68B2" w:rsidR="00256428" w:rsidRPr="00394722" w:rsidRDefault="00DA4097" w:rsidP="00945716">
      <w:pPr>
        <w:pStyle w:val="MDPI31text"/>
        <w:ind w:firstLine="0"/>
        <w:rPr>
          <w:bCs/>
          <w:sz w:val="22"/>
        </w:rPr>
      </w:pPr>
      <w:r>
        <w:rPr>
          <w:sz w:val="22"/>
        </w:rPr>
        <w:t xml:space="preserve">Appreciation given to </w:t>
      </w:r>
      <w:r w:rsidR="00995B6E">
        <w:rPr>
          <w:sz w:val="22"/>
        </w:rPr>
        <w:t>MJ Osland</w:t>
      </w:r>
      <w:r w:rsidR="003E5DEC">
        <w:rPr>
          <w:sz w:val="22"/>
        </w:rPr>
        <w:t xml:space="preserve"> and </w:t>
      </w:r>
      <w:r w:rsidR="00DA2E8C">
        <w:rPr>
          <w:sz w:val="22"/>
        </w:rPr>
        <w:t>CF Ianello</w:t>
      </w:r>
      <w:r w:rsidR="00995B6E">
        <w:rPr>
          <w:sz w:val="22"/>
        </w:rPr>
        <w:t xml:space="preserve"> for review comments and contributions.</w:t>
      </w:r>
    </w:p>
    <w:sectPr w:rsidR="00256428" w:rsidRPr="00394722" w:rsidSect="00176B9C">
      <w:headerReference w:type="even" r:id="rId24"/>
      <w:headerReference w:type="default" r:id="rId25"/>
      <w:footerReference w:type="default" r:id="rId26"/>
      <w:headerReference w:type="first" r:id="rId27"/>
      <w:footerReference w:type="first" r:id="rId28"/>
      <w:pgSz w:w="12240" w:h="15840" w:code="1"/>
      <w:pgMar w:top="1418" w:right="1531" w:bottom="907" w:left="1531" w:header="720" w:footer="612"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CBFF3" w14:textId="77777777" w:rsidR="00F169A0" w:rsidRPr="00B56A9A" w:rsidRDefault="00F169A0">
      <w:pPr>
        <w:spacing w:line="240" w:lineRule="auto"/>
      </w:pPr>
      <w:r w:rsidRPr="00B56A9A">
        <w:separator/>
      </w:r>
    </w:p>
  </w:endnote>
  <w:endnote w:type="continuationSeparator" w:id="0">
    <w:p w14:paraId="67356C74" w14:textId="77777777" w:rsidR="00F169A0" w:rsidRPr="00B56A9A" w:rsidRDefault="00F169A0">
      <w:pPr>
        <w:spacing w:line="240" w:lineRule="auto"/>
      </w:pPr>
      <w:r w:rsidRPr="00B56A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098477"/>
      <w:docPartObj>
        <w:docPartGallery w:val="Page Numbers (Bottom of Page)"/>
        <w:docPartUnique/>
      </w:docPartObj>
    </w:sdtPr>
    <w:sdtEndPr>
      <w:rPr>
        <w:noProof/>
      </w:rPr>
    </w:sdtEndPr>
    <w:sdtContent>
      <w:p w14:paraId="62A51A3B" w14:textId="4AC7149A" w:rsidR="00B84A9E" w:rsidRDefault="00B84A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3F15BF" w14:textId="77777777" w:rsidR="00357C8D" w:rsidRPr="00B56A9A" w:rsidRDefault="00357C8D" w:rsidP="00357C8D">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9BD1D" w14:textId="77777777" w:rsidR="00357C8D" w:rsidRPr="00B56A9A" w:rsidRDefault="00357C8D" w:rsidP="006218B8">
    <w:pPr>
      <w:pStyle w:val="MDPIfooterfirstpage"/>
      <w:spacing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12D24" w14:textId="77777777" w:rsidR="00F169A0" w:rsidRPr="00B56A9A" w:rsidRDefault="00F169A0">
      <w:pPr>
        <w:spacing w:line="240" w:lineRule="auto"/>
      </w:pPr>
      <w:r w:rsidRPr="00B56A9A">
        <w:separator/>
      </w:r>
    </w:p>
  </w:footnote>
  <w:footnote w:type="continuationSeparator" w:id="0">
    <w:p w14:paraId="273B6DFD" w14:textId="77777777" w:rsidR="00F169A0" w:rsidRPr="00B56A9A" w:rsidRDefault="00F169A0">
      <w:pPr>
        <w:spacing w:line="240" w:lineRule="auto"/>
      </w:pPr>
      <w:r w:rsidRPr="00B56A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AD36A" w14:textId="77777777" w:rsidR="00357C8D" w:rsidRPr="00B56A9A"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E0ED" w14:textId="77777777" w:rsidR="00357C8D" w:rsidRPr="00B56A9A" w:rsidRDefault="00FD4789" w:rsidP="00715BD6">
    <w:pPr>
      <w:tabs>
        <w:tab w:val="right" w:pos="8844"/>
      </w:tabs>
      <w:adjustRightInd w:val="0"/>
      <w:snapToGrid w:val="0"/>
      <w:spacing w:after="240" w:line="240" w:lineRule="auto"/>
      <w:rPr>
        <w:rFonts w:ascii="Palatino Linotype" w:eastAsiaTheme="minorEastAsia" w:hAnsi="Palatino Linotype"/>
        <w:sz w:val="16"/>
        <w:lang w:eastAsia="zh-CN"/>
      </w:rPr>
    </w:pPr>
    <w:r w:rsidRPr="00B56A9A">
      <w:rPr>
        <w:rFonts w:ascii="Palatino Linotype" w:hAnsi="Palatino Linotype"/>
        <w:sz w:val="16"/>
      </w:rPr>
      <w:tab/>
    </w:r>
    <w:r w:rsidR="003D55AB" w:rsidRPr="00B56A9A">
      <w:rPr>
        <w:rFonts w:ascii="Palatino Linotype" w:hAnsi="Palatino Linotype"/>
        <w:sz w:val="16"/>
      </w:rPr>
      <w:fldChar w:fldCharType="begin"/>
    </w:r>
    <w:r w:rsidR="003D55AB" w:rsidRPr="00B56A9A">
      <w:rPr>
        <w:rFonts w:ascii="Palatino Linotype" w:hAnsi="Palatino Linotype"/>
        <w:sz w:val="16"/>
      </w:rPr>
      <w:instrText xml:space="preserve"> PAGE   \* MERGEFORMAT </w:instrText>
    </w:r>
    <w:r w:rsidR="003D55AB" w:rsidRPr="00B56A9A">
      <w:rPr>
        <w:rFonts w:ascii="Palatino Linotype" w:hAnsi="Palatino Linotype"/>
        <w:sz w:val="16"/>
      </w:rPr>
      <w:fldChar w:fldCharType="separate"/>
    </w:r>
    <w:r w:rsidR="00961CD6" w:rsidRPr="00B56A9A">
      <w:rPr>
        <w:rFonts w:ascii="Palatino Linotype" w:hAnsi="Palatino Linotype"/>
        <w:sz w:val="16"/>
      </w:rPr>
      <w:t>4</w:t>
    </w:r>
    <w:r w:rsidR="003D55AB" w:rsidRPr="00B56A9A">
      <w:rPr>
        <w:rFonts w:ascii="Palatino Linotype" w:hAnsi="Palatino Linotype"/>
        <w:sz w:val="16"/>
      </w:rPr>
      <w:fldChar w:fldCharType="end"/>
    </w:r>
    <w:r w:rsidR="00B45C97" w:rsidRPr="00B56A9A">
      <w:rPr>
        <w:rFonts w:ascii="Palatino Linotype" w:eastAsiaTheme="minorEastAsia" w:hAnsi="Palatino Linotype" w:hint="eastAsia"/>
        <w:sz w:val="16"/>
        <w:lang w:eastAsia="zh-CN"/>
      </w:rPr>
      <w:t xml:space="preserve"> of </w:t>
    </w:r>
    <w:r w:rsidR="00B45C97" w:rsidRPr="00B56A9A">
      <w:rPr>
        <w:rFonts w:ascii="Palatino Linotype" w:eastAsiaTheme="minorEastAsia" w:hAnsi="Palatino Linotype"/>
        <w:sz w:val="16"/>
        <w:lang w:eastAsia="zh-CN"/>
      </w:rPr>
      <w:fldChar w:fldCharType="begin"/>
    </w:r>
    <w:r w:rsidR="00B45C97" w:rsidRPr="00B56A9A">
      <w:rPr>
        <w:rFonts w:ascii="Palatino Linotype" w:eastAsiaTheme="minorEastAsia" w:hAnsi="Palatino Linotype"/>
        <w:sz w:val="16"/>
        <w:lang w:eastAsia="zh-CN"/>
      </w:rPr>
      <w:instrText xml:space="preserve"> NUMPAGES  \* Arabic  \* MERGEFORMAT </w:instrText>
    </w:r>
    <w:r w:rsidR="00B45C97" w:rsidRPr="00B56A9A">
      <w:rPr>
        <w:rFonts w:ascii="Palatino Linotype" w:eastAsiaTheme="minorEastAsia" w:hAnsi="Palatino Linotype"/>
        <w:sz w:val="16"/>
        <w:lang w:eastAsia="zh-CN"/>
      </w:rPr>
      <w:fldChar w:fldCharType="separate"/>
    </w:r>
    <w:r w:rsidR="00B45C97" w:rsidRPr="00B56A9A">
      <w:rPr>
        <w:rFonts w:ascii="Palatino Linotype" w:eastAsiaTheme="minorEastAsia" w:hAnsi="Palatino Linotype"/>
        <w:sz w:val="16"/>
        <w:lang w:eastAsia="zh-CN"/>
      </w:rPr>
      <w:t>5</w:t>
    </w:r>
    <w:r w:rsidR="00B45C97" w:rsidRPr="00B56A9A">
      <w:rPr>
        <w:rFonts w:ascii="Palatino Linotype" w:eastAsiaTheme="minorEastAsia" w:hAnsi="Palatino Linotype"/>
        <w:sz w:val="16"/>
        <w:lang w:eastAsia="zh-C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82761" w14:textId="77777777" w:rsidR="00B45C97" w:rsidRPr="00B56A9A" w:rsidRDefault="00B45C97" w:rsidP="001D1E6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96B64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4FA4E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23895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7DEF4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B60DD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5D601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F411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00C7E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90607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7E75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3F47BB"/>
    <w:multiLevelType w:val="hybridMultilevel"/>
    <w:tmpl w:val="227AF3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4"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5" w15:restartNumberingAfterBreak="0">
    <w:nsid w:val="797850DE"/>
    <w:multiLevelType w:val="hybridMultilevel"/>
    <w:tmpl w:val="54AA4F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95916251">
    <w:abstractNumId w:val="13"/>
  </w:num>
  <w:num w:numId="2" w16cid:durableId="460226107">
    <w:abstractNumId w:val="14"/>
  </w:num>
  <w:num w:numId="3" w16cid:durableId="1729840492">
    <w:abstractNumId w:val="12"/>
  </w:num>
  <w:num w:numId="4" w16cid:durableId="133379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988575">
    <w:abstractNumId w:val="9"/>
  </w:num>
  <w:num w:numId="6" w16cid:durableId="1372456227">
    <w:abstractNumId w:val="7"/>
  </w:num>
  <w:num w:numId="7" w16cid:durableId="1633557155">
    <w:abstractNumId w:val="6"/>
  </w:num>
  <w:num w:numId="8" w16cid:durableId="742096057">
    <w:abstractNumId w:val="5"/>
  </w:num>
  <w:num w:numId="9" w16cid:durableId="1211458759">
    <w:abstractNumId w:val="4"/>
  </w:num>
  <w:num w:numId="10" w16cid:durableId="326708459">
    <w:abstractNumId w:val="8"/>
  </w:num>
  <w:num w:numId="11" w16cid:durableId="355886617">
    <w:abstractNumId w:val="3"/>
  </w:num>
  <w:num w:numId="12" w16cid:durableId="293756586">
    <w:abstractNumId w:val="2"/>
  </w:num>
  <w:num w:numId="13" w16cid:durableId="1614484038">
    <w:abstractNumId w:val="1"/>
  </w:num>
  <w:num w:numId="14" w16cid:durableId="449132528">
    <w:abstractNumId w:val="0"/>
  </w:num>
  <w:num w:numId="15" w16cid:durableId="1880045698">
    <w:abstractNumId w:val="11"/>
  </w:num>
  <w:num w:numId="16" w16cid:durableId="1402752373">
    <w:abstractNumId w:val="10"/>
  </w:num>
  <w:num w:numId="17" w16cid:durableId="11929178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315"/>
    <w:rsid w:val="00000AC6"/>
    <w:rsid w:val="000019D8"/>
    <w:rsid w:val="0000474A"/>
    <w:rsid w:val="00004F7A"/>
    <w:rsid w:val="00005127"/>
    <w:rsid w:val="00005F88"/>
    <w:rsid w:val="00006258"/>
    <w:rsid w:val="00006F9A"/>
    <w:rsid w:val="0001196D"/>
    <w:rsid w:val="00011CF0"/>
    <w:rsid w:val="000153A5"/>
    <w:rsid w:val="00021F00"/>
    <w:rsid w:val="00022D67"/>
    <w:rsid w:val="0002654A"/>
    <w:rsid w:val="00032A59"/>
    <w:rsid w:val="0003402F"/>
    <w:rsid w:val="00034DDA"/>
    <w:rsid w:val="00037C4A"/>
    <w:rsid w:val="00041D95"/>
    <w:rsid w:val="00043339"/>
    <w:rsid w:val="00043D2D"/>
    <w:rsid w:val="0004726E"/>
    <w:rsid w:val="00051A77"/>
    <w:rsid w:val="000643DF"/>
    <w:rsid w:val="000677AF"/>
    <w:rsid w:val="0007140D"/>
    <w:rsid w:val="000726A1"/>
    <w:rsid w:val="000732D3"/>
    <w:rsid w:val="00074764"/>
    <w:rsid w:val="00074D71"/>
    <w:rsid w:val="000761D7"/>
    <w:rsid w:val="00077F8D"/>
    <w:rsid w:val="00081EAE"/>
    <w:rsid w:val="0008408B"/>
    <w:rsid w:val="00090D30"/>
    <w:rsid w:val="000925FC"/>
    <w:rsid w:val="000936F3"/>
    <w:rsid w:val="000A075D"/>
    <w:rsid w:val="000A139F"/>
    <w:rsid w:val="000A1DCF"/>
    <w:rsid w:val="000A3E01"/>
    <w:rsid w:val="000B096D"/>
    <w:rsid w:val="000B64A4"/>
    <w:rsid w:val="000B6C97"/>
    <w:rsid w:val="000B6FDC"/>
    <w:rsid w:val="000B7C61"/>
    <w:rsid w:val="000C0FC2"/>
    <w:rsid w:val="000C1E77"/>
    <w:rsid w:val="000C76CF"/>
    <w:rsid w:val="000C7C6C"/>
    <w:rsid w:val="000D1A95"/>
    <w:rsid w:val="000D2ECA"/>
    <w:rsid w:val="000D612C"/>
    <w:rsid w:val="000D7117"/>
    <w:rsid w:val="000E17C2"/>
    <w:rsid w:val="000F0499"/>
    <w:rsid w:val="000F3D83"/>
    <w:rsid w:val="000F639D"/>
    <w:rsid w:val="000F6851"/>
    <w:rsid w:val="00102772"/>
    <w:rsid w:val="00103277"/>
    <w:rsid w:val="0011020A"/>
    <w:rsid w:val="00110534"/>
    <w:rsid w:val="00112BC7"/>
    <w:rsid w:val="00117B92"/>
    <w:rsid w:val="00117C46"/>
    <w:rsid w:val="00120F3E"/>
    <w:rsid w:val="001253F3"/>
    <w:rsid w:val="0013056D"/>
    <w:rsid w:val="0013172D"/>
    <w:rsid w:val="00142DB7"/>
    <w:rsid w:val="00145008"/>
    <w:rsid w:val="0015103E"/>
    <w:rsid w:val="00152ACC"/>
    <w:rsid w:val="00154436"/>
    <w:rsid w:val="00156BBB"/>
    <w:rsid w:val="0017099E"/>
    <w:rsid w:val="001733A2"/>
    <w:rsid w:val="00176B9C"/>
    <w:rsid w:val="00182194"/>
    <w:rsid w:val="00182EBB"/>
    <w:rsid w:val="001846D1"/>
    <w:rsid w:val="0018762D"/>
    <w:rsid w:val="00194A3C"/>
    <w:rsid w:val="001A52DC"/>
    <w:rsid w:val="001B084B"/>
    <w:rsid w:val="001C4EF2"/>
    <w:rsid w:val="001D0302"/>
    <w:rsid w:val="001D1334"/>
    <w:rsid w:val="001D1C27"/>
    <w:rsid w:val="001D1E68"/>
    <w:rsid w:val="001D25D3"/>
    <w:rsid w:val="001D6025"/>
    <w:rsid w:val="001E1011"/>
    <w:rsid w:val="001E14ED"/>
    <w:rsid w:val="001E1FF7"/>
    <w:rsid w:val="001E2A37"/>
    <w:rsid w:val="001E2AEB"/>
    <w:rsid w:val="001E2E05"/>
    <w:rsid w:val="001E6ED2"/>
    <w:rsid w:val="001F0E82"/>
    <w:rsid w:val="001F43EF"/>
    <w:rsid w:val="001F462D"/>
    <w:rsid w:val="002012F3"/>
    <w:rsid w:val="00201FAE"/>
    <w:rsid w:val="00213C91"/>
    <w:rsid w:val="002168A3"/>
    <w:rsid w:val="0022769F"/>
    <w:rsid w:val="0023052A"/>
    <w:rsid w:val="00234BE2"/>
    <w:rsid w:val="00236100"/>
    <w:rsid w:val="00240AA5"/>
    <w:rsid w:val="0024134F"/>
    <w:rsid w:val="002418A6"/>
    <w:rsid w:val="00241A59"/>
    <w:rsid w:val="00247788"/>
    <w:rsid w:val="002477A2"/>
    <w:rsid w:val="00256428"/>
    <w:rsid w:val="0026577E"/>
    <w:rsid w:val="00272D3F"/>
    <w:rsid w:val="002738BF"/>
    <w:rsid w:val="00274D95"/>
    <w:rsid w:val="00280F25"/>
    <w:rsid w:val="00281B32"/>
    <w:rsid w:val="002824EB"/>
    <w:rsid w:val="00290637"/>
    <w:rsid w:val="00292B63"/>
    <w:rsid w:val="0029303F"/>
    <w:rsid w:val="00297194"/>
    <w:rsid w:val="002A1BCC"/>
    <w:rsid w:val="002A25E9"/>
    <w:rsid w:val="002A28A0"/>
    <w:rsid w:val="002B0879"/>
    <w:rsid w:val="002B1F34"/>
    <w:rsid w:val="002B5D69"/>
    <w:rsid w:val="002C4A4E"/>
    <w:rsid w:val="002C59C6"/>
    <w:rsid w:val="002C5A3C"/>
    <w:rsid w:val="002C5B08"/>
    <w:rsid w:val="002D3CC9"/>
    <w:rsid w:val="002D43AE"/>
    <w:rsid w:val="002D6D2D"/>
    <w:rsid w:val="002E1206"/>
    <w:rsid w:val="002E5550"/>
    <w:rsid w:val="002F1595"/>
    <w:rsid w:val="002F3516"/>
    <w:rsid w:val="00303B7B"/>
    <w:rsid w:val="00312702"/>
    <w:rsid w:val="003143DA"/>
    <w:rsid w:val="00314479"/>
    <w:rsid w:val="00315701"/>
    <w:rsid w:val="00316094"/>
    <w:rsid w:val="003205CB"/>
    <w:rsid w:val="00325267"/>
    <w:rsid w:val="00325CF8"/>
    <w:rsid w:val="00326141"/>
    <w:rsid w:val="0033315A"/>
    <w:rsid w:val="0034278A"/>
    <w:rsid w:val="00342E5B"/>
    <w:rsid w:val="00342FC1"/>
    <w:rsid w:val="0034365E"/>
    <w:rsid w:val="00347064"/>
    <w:rsid w:val="0035517C"/>
    <w:rsid w:val="00356A95"/>
    <w:rsid w:val="00357C8D"/>
    <w:rsid w:val="00360928"/>
    <w:rsid w:val="00360F0A"/>
    <w:rsid w:val="003615E5"/>
    <w:rsid w:val="00363D84"/>
    <w:rsid w:val="00370320"/>
    <w:rsid w:val="00374DC0"/>
    <w:rsid w:val="00377A86"/>
    <w:rsid w:val="00382DB9"/>
    <w:rsid w:val="00384AF1"/>
    <w:rsid w:val="00385E38"/>
    <w:rsid w:val="003874DB"/>
    <w:rsid w:val="00391712"/>
    <w:rsid w:val="00393261"/>
    <w:rsid w:val="0039413A"/>
    <w:rsid w:val="00394722"/>
    <w:rsid w:val="00394A9A"/>
    <w:rsid w:val="003977A3"/>
    <w:rsid w:val="003A0B46"/>
    <w:rsid w:val="003A58E2"/>
    <w:rsid w:val="003A6315"/>
    <w:rsid w:val="003A6F11"/>
    <w:rsid w:val="003B2B69"/>
    <w:rsid w:val="003B3CF1"/>
    <w:rsid w:val="003B5E03"/>
    <w:rsid w:val="003C0734"/>
    <w:rsid w:val="003C173C"/>
    <w:rsid w:val="003C3511"/>
    <w:rsid w:val="003C365F"/>
    <w:rsid w:val="003D4857"/>
    <w:rsid w:val="003D4BE4"/>
    <w:rsid w:val="003D55AB"/>
    <w:rsid w:val="003D75BA"/>
    <w:rsid w:val="003E3BE4"/>
    <w:rsid w:val="003E4FED"/>
    <w:rsid w:val="003E5DEC"/>
    <w:rsid w:val="003F2DA1"/>
    <w:rsid w:val="003F3863"/>
    <w:rsid w:val="003F654C"/>
    <w:rsid w:val="00401D30"/>
    <w:rsid w:val="00402836"/>
    <w:rsid w:val="00404FAB"/>
    <w:rsid w:val="00406A45"/>
    <w:rsid w:val="00411ACA"/>
    <w:rsid w:val="00413CC5"/>
    <w:rsid w:val="004142C7"/>
    <w:rsid w:val="00415B47"/>
    <w:rsid w:val="00416C21"/>
    <w:rsid w:val="00421067"/>
    <w:rsid w:val="004225B0"/>
    <w:rsid w:val="00437A8D"/>
    <w:rsid w:val="004411A5"/>
    <w:rsid w:val="00441FAD"/>
    <w:rsid w:val="00445395"/>
    <w:rsid w:val="00446DC2"/>
    <w:rsid w:val="00461374"/>
    <w:rsid w:val="00463CF4"/>
    <w:rsid w:val="004649F7"/>
    <w:rsid w:val="004676C5"/>
    <w:rsid w:val="00467CE5"/>
    <w:rsid w:val="00472180"/>
    <w:rsid w:val="00472765"/>
    <w:rsid w:val="004818F4"/>
    <w:rsid w:val="00483FA5"/>
    <w:rsid w:val="00484D1D"/>
    <w:rsid w:val="004872D5"/>
    <w:rsid w:val="00491E9C"/>
    <w:rsid w:val="00493255"/>
    <w:rsid w:val="00496318"/>
    <w:rsid w:val="004A24C8"/>
    <w:rsid w:val="004A7DC8"/>
    <w:rsid w:val="004B66A5"/>
    <w:rsid w:val="004B7429"/>
    <w:rsid w:val="004C51EB"/>
    <w:rsid w:val="004C624F"/>
    <w:rsid w:val="004C758E"/>
    <w:rsid w:val="004D0A35"/>
    <w:rsid w:val="004D5F4D"/>
    <w:rsid w:val="004E1632"/>
    <w:rsid w:val="004E2E0C"/>
    <w:rsid w:val="004E4276"/>
    <w:rsid w:val="004F1688"/>
    <w:rsid w:val="004F366E"/>
    <w:rsid w:val="00500640"/>
    <w:rsid w:val="0050233E"/>
    <w:rsid w:val="00502B51"/>
    <w:rsid w:val="00505292"/>
    <w:rsid w:val="00505BC2"/>
    <w:rsid w:val="00506FBC"/>
    <w:rsid w:val="00507516"/>
    <w:rsid w:val="00507FF5"/>
    <w:rsid w:val="00514B6D"/>
    <w:rsid w:val="005169A6"/>
    <w:rsid w:val="00517286"/>
    <w:rsid w:val="00527855"/>
    <w:rsid w:val="00540B39"/>
    <w:rsid w:val="005430D4"/>
    <w:rsid w:val="005451D3"/>
    <w:rsid w:val="00547A54"/>
    <w:rsid w:val="005536D3"/>
    <w:rsid w:val="005577F2"/>
    <w:rsid w:val="00557DE5"/>
    <w:rsid w:val="00581BFC"/>
    <w:rsid w:val="00592C55"/>
    <w:rsid w:val="005949CE"/>
    <w:rsid w:val="005951D6"/>
    <w:rsid w:val="005963C5"/>
    <w:rsid w:val="005A406A"/>
    <w:rsid w:val="005A5675"/>
    <w:rsid w:val="005A6C90"/>
    <w:rsid w:val="005B017A"/>
    <w:rsid w:val="005B35A5"/>
    <w:rsid w:val="005B4D11"/>
    <w:rsid w:val="005B4E41"/>
    <w:rsid w:val="005C2927"/>
    <w:rsid w:val="005D11B8"/>
    <w:rsid w:val="005D24BD"/>
    <w:rsid w:val="005D2FAD"/>
    <w:rsid w:val="005E07C0"/>
    <w:rsid w:val="005F126B"/>
    <w:rsid w:val="005F1627"/>
    <w:rsid w:val="005F469A"/>
    <w:rsid w:val="005F4FA8"/>
    <w:rsid w:val="005F708B"/>
    <w:rsid w:val="005F768A"/>
    <w:rsid w:val="00614E61"/>
    <w:rsid w:val="00617570"/>
    <w:rsid w:val="006218B8"/>
    <w:rsid w:val="00622838"/>
    <w:rsid w:val="006249DD"/>
    <w:rsid w:val="00624CF3"/>
    <w:rsid w:val="00625C1C"/>
    <w:rsid w:val="00625D06"/>
    <w:rsid w:val="00630A0E"/>
    <w:rsid w:val="006312A9"/>
    <w:rsid w:val="00632097"/>
    <w:rsid w:val="00634001"/>
    <w:rsid w:val="006360C2"/>
    <w:rsid w:val="00637CD2"/>
    <w:rsid w:val="00642B3C"/>
    <w:rsid w:val="0065197E"/>
    <w:rsid w:val="00651C84"/>
    <w:rsid w:val="00653BE4"/>
    <w:rsid w:val="00661095"/>
    <w:rsid w:val="00662C09"/>
    <w:rsid w:val="00666258"/>
    <w:rsid w:val="00667913"/>
    <w:rsid w:val="006729FD"/>
    <w:rsid w:val="00673565"/>
    <w:rsid w:val="006740ED"/>
    <w:rsid w:val="00674D9C"/>
    <w:rsid w:val="00674F1A"/>
    <w:rsid w:val="00676D5B"/>
    <w:rsid w:val="00685F96"/>
    <w:rsid w:val="00686934"/>
    <w:rsid w:val="00691466"/>
    <w:rsid w:val="00692393"/>
    <w:rsid w:val="00695DE4"/>
    <w:rsid w:val="006A00CB"/>
    <w:rsid w:val="006A1895"/>
    <w:rsid w:val="006A339B"/>
    <w:rsid w:val="006A4441"/>
    <w:rsid w:val="006A5D76"/>
    <w:rsid w:val="006B2364"/>
    <w:rsid w:val="006B2524"/>
    <w:rsid w:val="006B3A85"/>
    <w:rsid w:val="006B581F"/>
    <w:rsid w:val="006C3093"/>
    <w:rsid w:val="006C3990"/>
    <w:rsid w:val="006C6DFD"/>
    <w:rsid w:val="006C7869"/>
    <w:rsid w:val="006D096D"/>
    <w:rsid w:val="006D10DE"/>
    <w:rsid w:val="006E1EC2"/>
    <w:rsid w:val="006E2BCF"/>
    <w:rsid w:val="006E2F35"/>
    <w:rsid w:val="006E4C5B"/>
    <w:rsid w:val="006F0F13"/>
    <w:rsid w:val="006F2339"/>
    <w:rsid w:val="007018DC"/>
    <w:rsid w:val="00705D61"/>
    <w:rsid w:val="00706D77"/>
    <w:rsid w:val="00712026"/>
    <w:rsid w:val="007143EB"/>
    <w:rsid w:val="00715A6D"/>
    <w:rsid w:val="00715BD6"/>
    <w:rsid w:val="00720F52"/>
    <w:rsid w:val="007218D7"/>
    <w:rsid w:val="0072271A"/>
    <w:rsid w:val="00725ADA"/>
    <w:rsid w:val="007262F8"/>
    <w:rsid w:val="00726F76"/>
    <w:rsid w:val="00730555"/>
    <w:rsid w:val="00730A9F"/>
    <w:rsid w:val="007356FA"/>
    <w:rsid w:val="00737428"/>
    <w:rsid w:val="007434C2"/>
    <w:rsid w:val="00743EAB"/>
    <w:rsid w:val="007538EC"/>
    <w:rsid w:val="00755BBB"/>
    <w:rsid w:val="00756424"/>
    <w:rsid w:val="00762282"/>
    <w:rsid w:val="00764A73"/>
    <w:rsid w:val="0077059F"/>
    <w:rsid w:val="00770DA6"/>
    <w:rsid w:val="00775D6D"/>
    <w:rsid w:val="00777C7D"/>
    <w:rsid w:val="00780B36"/>
    <w:rsid w:val="007847B1"/>
    <w:rsid w:val="00790133"/>
    <w:rsid w:val="007938EE"/>
    <w:rsid w:val="00795B2D"/>
    <w:rsid w:val="007A0333"/>
    <w:rsid w:val="007A4E63"/>
    <w:rsid w:val="007B2557"/>
    <w:rsid w:val="007B2838"/>
    <w:rsid w:val="007C064C"/>
    <w:rsid w:val="007C5247"/>
    <w:rsid w:val="007D3202"/>
    <w:rsid w:val="007D4535"/>
    <w:rsid w:val="007D5A24"/>
    <w:rsid w:val="007E4694"/>
    <w:rsid w:val="007F14C5"/>
    <w:rsid w:val="007F427A"/>
    <w:rsid w:val="007F4ED6"/>
    <w:rsid w:val="007F6122"/>
    <w:rsid w:val="00801211"/>
    <w:rsid w:val="00801355"/>
    <w:rsid w:val="00803967"/>
    <w:rsid w:val="0080443C"/>
    <w:rsid w:val="00805B93"/>
    <w:rsid w:val="00806CA4"/>
    <w:rsid w:val="008136F2"/>
    <w:rsid w:val="00815687"/>
    <w:rsid w:val="00815884"/>
    <w:rsid w:val="00816BBE"/>
    <w:rsid w:val="008302B6"/>
    <w:rsid w:val="008302EE"/>
    <w:rsid w:val="008329E3"/>
    <w:rsid w:val="008339BE"/>
    <w:rsid w:val="00842339"/>
    <w:rsid w:val="00843B7D"/>
    <w:rsid w:val="0085076B"/>
    <w:rsid w:val="00851192"/>
    <w:rsid w:val="00853B85"/>
    <w:rsid w:val="00856EE6"/>
    <w:rsid w:val="0086740D"/>
    <w:rsid w:val="00872E35"/>
    <w:rsid w:val="00873EFF"/>
    <w:rsid w:val="008746D9"/>
    <w:rsid w:val="0087736B"/>
    <w:rsid w:val="0088081F"/>
    <w:rsid w:val="008871EA"/>
    <w:rsid w:val="00887CC0"/>
    <w:rsid w:val="00893EFE"/>
    <w:rsid w:val="008A0042"/>
    <w:rsid w:val="008A13CA"/>
    <w:rsid w:val="008A7B8E"/>
    <w:rsid w:val="008B40EF"/>
    <w:rsid w:val="008B7C54"/>
    <w:rsid w:val="008C0328"/>
    <w:rsid w:val="008C1BF0"/>
    <w:rsid w:val="008C2637"/>
    <w:rsid w:val="008C3232"/>
    <w:rsid w:val="008D0B41"/>
    <w:rsid w:val="008D1189"/>
    <w:rsid w:val="008D17BD"/>
    <w:rsid w:val="008D351C"/>
    <w:rsid w:val="008D5ABF"/>
    <w:rsid w:val="008D6E65"/>
    <w:rsid w:val="008E29CD"/>
    <w:rsid w:val="008E46D8"/>
    <w:rsid w:val="008E620F"/>
    <w:rsid w:val="008F0F0F"/>
    <w:rsid w:val="008F1F52"/>
    <w:rsid w:val="008F623F"/>
    <w:rsid w:val="008F6E8C"/>
    <w:rsid w:val="00900E90"/>
    <w:rsid w:val="00901282"/>
    <w:rsid w:val="0090290B"/>
    <w:rsid w:val="009035B8"/>
    <w:rsid w:val="009067C9"/>
    <w:rsid w:val="009068DB"/>
    <w:rsid w:val="00906F1E"/>
    <w:rsid w:val="009140CB"/>
    <w:rsid w:val="00914275"/>
    <w:rsid w:val="00916B5A"/>
    <w:rsid w:val="00923898"/>
    <w:rsid w:val="00926887"/>
    <w:rsid w:val="00932683"/>
    <w:rsid w:val="00932F12"/>
    <w:rsid w:val="00933014"/>
    <w:rsid w:val="00933C8E"/>
    <w:rsid w:val="00933CA4"/>
    <w:rsid w:val="00940451"/>
    <w:rsid w:val="00945716"/>
    <w:rsid w:val="00950B8C"/>
    <w:rsid w:val="00953B2F"/>
    <w:rsid w:val="00961CD6"/>
    <w:rsid w:val="00962CAF"/>
    <w:rsid w:val="0096330D"/>
    <w:rsid w:val="00964DCE"/>
    <w:rsid w:val="00966F10"/>
    <w:rsid w:val="00970559"/>
    <w:rsid w:val="00970888"/>
    <w:rsid w:val="00973F5D"/>
    <w:rsid w:val="0097498A"/>
    <w:rsid w:val="00984075"/>
    <w:rsid w:val="00987EC6"/>
    <w:rsid w:val="00995B6E"/>
    <w:rsid w:val="00995F53"/>
    <w:rsid w:val="00996419"/>
    <w:rsid w:val="00997A9B"/>
    <w:rsid w:val="00997E6A"/>
    <w:rsid w:val="009B677A"/>
    <w:rsid w:val="009C17F0"/>
    <w:rsid w:val="009C5893"/>
    <w:rsid w:val="009D0717"/>
    <w:rsid w:val="009D2D81"/>
    <w:rsid w:val="009D3D84"/>
    <w:rsid w:val="009D4DD4"/>
    <w:rsid w:val="009D5A6C"/>
    <w:rsid w:val="009D5B9C"/>
    <w:rsid w:val="009E072E"/>
    <w:rsid w:val="009E5639"/>
    <w:rsid w:val="009E589F"/>
    <w:rsid w:val="009E6311"/>
    <w:rsid w:val="009F1D3C"/>
    <w:rsid w:val="009F70E6"/>
    <w:rsid w:val="00A000BA"/>
    <w:rsid w:val="00A01F4C"/>
    <w:rsid w:val="00A03DDF"/>
    <w:rsid w:val="00A17A48"/>
    <w:rsid w:val="00A20630"/>
    <w:rsid w:val="00A20648"/>
    <w:rsid w:val="00A244F8"/>
    <w:rsid w:val="00A31D10"/>
    <w:rsid w:val="00A31EF5"/>
    <w:rsid w:val="00A3253C"/>
    <w:rsid w:val="00A33829"/>
    <w:rsid w:val="00A37C13"/>
    <w:rsid w:val="00A452E8"/>
    <w:rsid w:val="00A460EA"/>
    <w:rsid w:val="00A5084B"/>
    <w:rsid w:val="00A54FC4"/>
    <w:rsid w:val="00A55B15"/>
    <w:rsid w:val="00A60CE9"/>
    <w:rsid w:val="00A60F71"/>
    <w:rsid w:val="00A61ED3"/>
    <w:rsid w:val="00A67540"/>
    <w:rsid w:val="00A73B50"/>
    <w:rsid w:val="00A7706E"/>
    <w:rsid w:val="00A77C18"/>
    <w:rsid w:val="00A81C35"/>
    <w:rsid w:val="00A81DC9"/>
    <w:rsid w:val="00A860BD"/>
    <w:rsid w:val="00A9067C"/>
    <w:rsid w:val="00A9428D"/>
    <w:rsid w:val="00A94C5B"/>
    <w:rsid w:val="00AB0151"/>
    <w:rsid w:val="00AB1D63"/>
    <w:rsid w:val="00AB415D"/>
    <w:rsid w:val="00AB534B"/>
    <w:rsid w:val="00AB5FCE"/>
    <w:rsid w:val="00AB6E39"/>
    <w:rsid w:val="00AB7C31"/>
    <w:rsid w:val="00AC7C3B"/>
    <w:rsid w:val="00AD3640"/>
    <w:rsid w:val="00AD4E9B"/>
    <w:rsid w:val="00AD68AF"/>
    <w:rsid w:val="00AE62D1"/>
    <w:rsid w:val="00AE6F27"/>
    <w:rsid w:val="00AF00C7"/>
    <w:rsid w:val="00AF63F6"/>
    <w:rsid w:val="00B04D0C"/>
    <w:rsid w:val="00B0715B"/>
    <w:rsid w:val="00B07447"/>
    <w:rsid w:val="00B12E07"/>
    <w:rsid w:val="00B1303D"/>
    <w:rsid w:val="00B15938"/>
    <w:rsid w:val="00B27BDC"/>
    <w:rsid w:val="00B31BB1"/>
    <w:rsid w:val="00B4001A"/>
    <w:rsid w:val="00B410B3"/>
    <w:rsid w:val="00B4282E"/>
    <w:rsid w:val="00B42BE9"/>
    <w:rsid w:val="00B45C97"/>
    <w:rsid w:val="00B47012"/>
    <w:rsid w:val="00B50741"/>
    <w:rsid w:val="00B511E3"/>
    <w:rsid w:val="00B527DA"/>
    <w:rsid w:val="00B54FB6"/>
    <w:rsid w:val="00B55E64"/>
    <w:rsid w:val="00B56A9A"/>
    <w:rsid w:val="00B57F55"/>
    <w:rsid w:val="00B61FD3"/>
    <w:rsid w:val="00B70FE5"/>
    <w:rsid w:val="00B71171"/>
    <w:rsid w:val="00B71432"/>
    <w:rsid w:val="00B84A9E"/>
    <w:rsid w:val="00B84BC1"/>
    <w:rsid w:val="00B90042"/>
    <w:rsid w:val="00B95604"/>
    <w:rsid w:val="00B96315"/>
    <w:rsid w:val="00BA68C7"/>
    <w:rsid w:val="00BB1427"/>
    <w:rsid w:val="00BB152A"/>
    <w:rsid w:val="00BB1E7C"/>
    <w:rsid w:val="00BC2470"/>
    <w:rsid w:val="00BC2D10"/>
    <w:rsid w:val="00BC5497"/>
    <w:rsid w:val="00BD19C9"/>
    <w:rsid w:val="00BD20E2"/>
    <w:rsid w:val="00BD304E"/>
    <w:rsid w:val="00BD34F3"/>
    <w:rsid w:val="00BD43D2"/>
    <w:rsid w:val="00BD7AD1"/>
    <w:rsid w:val="00BE08D7"/>
    <w:rsid w:val="00BE360B"/>
    <w:rsid w:val="00BE431E"/>
    <w:rsid w:val="00BE66E1"/>
    <w:rsid w:val="00BE6AC4"/>
    <w:rsid w:val="00BF301A"/>
    <w:rsid w:val="00BF4B24"/>
    <w:rsid w:val="00BF5232"/>
    <w:rsid w:val="00BF5D96"/>
    <w:rsid w:val="00C0446A"/>
    <w:rsid w:val="00C04AC3"/>
    <w:rsid w:val="00C05AA9"/>
    <w:rsid w:val="00C06544"/>
    <w:rsid w:val="00C10933"/>
    <w:rsid w:val="00C11B25"/>
    <w:rsid w:val="00C13894"/>
    <w:rsid w:val="00C1439D"/>
    <w:rsid w:val="00C16C1B"/>
    <w:rsid w:val="00C1799D"/>
    <w:rsid w:val="00C17D2C"/>
    <w:rsid w:val="00C24918"/>
    <w:rsid w:val="00C25878"/>
    <w:rsid w:val="00C26930"/>
    <w:rsid w:val="00C26986"/>
    <w:rsid w:val="00C26DC4"/>
    <w:rsid w:val="00C30E55"/>
    <w:rsid w:val="00C31F1C"/>
    <w:rsid w:val="00C32E9A"/>
    <w:rsid w:val="00C373BF"/>
    <w:rsid w:val="00C40D2D"/>
    <w:rsid w:val="00C42857"/>
    <w:rsid w:val="00C432E0"/>
    <w:rsid w:val="00C5280D"/>
    <w:rsid w:val="00C53547"/>
    <w:rsid w:val="00C54B47"/>
    <w:rsid w:val="00C55C62"/>
    <w:rsid w:val="00C63857"/>
    <w:rsid w:val="00C63BFE"/>
    <w:rsid w:val="00C63E67"/>
    <w:rsid w:val="00C658EA"/>
    <w:rsid w:val="00C6750D"/>
    <w:rsid w:val="00C72954"/>
    <w:rsid w:val="00C73DB3"/>
    <w:rsid w:val="00C7520A"/>
    <w:rsid w:val="00C76749"/>
    <w:rsid w:val="00C81401"/>
    <w:rsid w:val="00C81C54"/>
    <w:rsid w:val="00C86FD3"/>
    <w:rsid w:val="00C92204"/>
    <w:rsid w:val="00C9380B"/>
    <w:rsid w:val="00CA6FBF"/>
    <w:rsid w:val="00CA77C7"/>
    <w:rsid w:val="00CB17B5"/>
    <w:rsid w:val="00CB1ED9"/>
    <w:rsid w:val="00CB5986"/>
    <w:rsid w:val="00CC3B69"/>
    <w:rsid w:val="00CC3D94"/>
    <w:rsid w:val="00CC62F7"/>
    <w:rsid w:val="00CD2356"/>
    <w:rsid w:val="00CD6F1E"/>
    <w:rsid w:val="00CD7BA1"/>
    <w:rsid w:val="00CE1458"/>
    <w:rsid w:val="00CE4AC9"/>
    <w:rsid w:val="00CE636F"/>
    <w:rsid w:val="00CE63EB"/>
    <w:rsid w:val="00CE6526"/>
    <w:rsid w:val="00CF00E8"/>
    <w:rsid w:val="00CF3E9B"/>
    <w:rsid w:val="00CF4C91"/>
    <w:rsid w:val="00CF73E2"/>
    <w:rsid w:val="00D033B3"/>
    <w:rsid w:val="00D0452F"/>
    <w:rsid w:val="00D04B64"/>
    <w:rsid w:val="00D04D8D"/>
    <w:rsid w:val="00D05F6C"/>
    <w:rsid w:val="00D06DB4"/>
    <w:rsid w:val="00D07462"/>
    <w:rsid w:val="00D15FBD"/>
    <w:rsid w:val="00D177D1"/>
    <w:rsid w:val="00D2136D"/>
    <w:rsid w:val="00D32145"/>
    <w:rsid w:val="00D3560D"/>
    <w:rsid w:val="00D41532"/>
    <w:rsid w:val="00D429D7"/>
    <w:rsid w:val="00D507CD"/>
    <w:rsid w:val="00D52ECD"/>
    <w:rsid w:val="00D56C24"/>
    <w:rsid w:val="00D56E9A"/>
    <w:rsid w:val="00D6228F"/>
    <w:rsid w:val="00D67B9E"/>
    <w:rsid w:val="00D67EE0"/>
    <w:rsid w:val="00D726BF"/>
    <w:rsid w:val="00D72E82"/>
    <w:rsid w:val="00D73C59"/>
    <w:rsid w:val="00D74347"/>
    <w:rsid w:val="00D74EBA"/>
    <w:rsid w:val="00D7685F"/>
    <w:rsid w:val="00D76EFE"/>
    <w:rsid w:val="00D77DA2"/>
    <w:rsid w:val="00D80094"/>
    <w:rsid w:val="00D85BE4"/>
    <w:rsid w:val="00D8684D"/>
    <w:rsid w:val="00D86E69"/>
    <w:rsid w:val="00D90A1D"/>
    <w:rsid w:val="00D93ED6"/>
    <w:rsid w:val="00DA0252"/>
    <w:rsid w:val="00DA0449"/>
    <w:rsid w:val="00DA2505"/>
    <w:rsid w:val="00DA2E8C"/>
    <w:rsid w:val="00DA4097"/>
    <w:rsid w:val="00DB156D"/>
    <w:rsid w:val="00DB2155"/>
    <w:rsid w:val="00DB2219"/>
    <w:rsid w:val="00DB65CB"/>
    <w:rsid w:val="00DC549F"/>
    <w:rsid w:val="00DC66A3"/>
    <w:rsid w:val="00DC7E3A"/>
    <w:rsid w:val="00DD04AF"/>
    <w:rsid w:val="00DD299E"/>
    <w:rsid w:val="00DD4645"/>
    <w:rsid w:val="00DD489D"/>
    <w:rsid w:val="00DD56B8"/>
    <w:rsid w:val="00DE1C3D"/>
    <w:rsid w:val="00DE7214"/>
    <w:rsid w:val="00DF1D80"/>
    <w:rsid w:val="00DF454D"/>
    <w:rsid w:val="00DF4FFE"/>
    <w:rsid w:val="00DF7DAB"/>
    <w:rsid w:val="00E00D48"/>
    <w:rsid w:val="00E01885"/>
    <w:rsid w:val="00E16AC8"/>
    <w:rsid w:val="00E2012D"/>
    <w:rsid w:val="00E2510A"/>
    <w:rsid w:val="00E30132"/>
    <w:rsid w:val="00E30CA6"/>
    <w:rsid w:val="00E36542"/>
    <w:rsid w:val="00E37F5E"/>
    <w:rsid w:val="00E4277F"/>
    <w:rsid w:val="00E44188"/>
    <w:rsid w:val="00E454BD"/>
    <w:rsid w:val="00E472E3"/>
    <w:rsid w:val="00E548E8"/>
    <w:rsid w:val="00E557EA"/>
    <w:rsid w:val="00E6349E"/>
    <w:rsid w:val="00E6483E"/>
    <w:rsid w:val="00E75D94"/>
    <w:rsid w:val="00E85F75"/>
    <w:rsid w:val="00E86AD8"/>
    <w:rsid w:val="00E877FE"/>
    <w:rsid w:val="00E95199"/>
    <w:rsid w:val="00E96AB8"/>
    <w:rsid w:val="00EA05EC"/>
    <w:rsid w:val="00EA1A0C"/>
    <w:rsid w:val="00EA3F0D"/>
    <w:rsid w:val="00EA79AD"/>
    <w:rsid w:val="00EB02D0"/>
    <w:rsid w:val="00EB34C8"/>
    <w:rsid w:val="00EB595C"/>
    <w:rsid w:val="00EB730D"/>
    <w:rsid w:val="00EC2CB7"/>
    <w:rsid w:val="00ED15E0"/>
    <w:rsid w:val="00ED5836"/>
    <w:rsid w:val="00EE16E8"/>
    <w:rsid w:val="00EE28C3"/>
    <w:rsid w:val="00EF1FE8"/>
    <w:rsid w:val="00EF61B9"/>
    <w:rsid w:val="00EF7158"/>
    <w:rsid w:val="00F00C4B"/>
    <w:rsid w:val="00F017FC"/>
    <w:rsid w:val="00F01A70"/>
    <w:rsid w:val="00F02155"/>
    <w:rsid w:val="00F026E1"/>
    <w:rsid w:val="00F061A3"/>
    <w:rsid w:val="00F1465A"/>
    <w:rsid w:val="00F159D6"/>
    <w:rsid w:val="00F169A0"/>
    <w:rsid w:val="00F238CA"/>
    <w:rsid w:val="00F24600"/>
    <w:rsid w:val="00F24A05"/>
    <w:rsid w:val="00F24B26"/>
    <w:rsid w:val="00F36248"/>
    <w:rsid w:val="00F366F2"/>
    <w:rsid w:val="00F366F6"/>
    <w:rsid w:val="00F41D77"/>
    <w:rsid w:val="00F47E72"/>
    <w:rsid w:val="00F53302"/>
    <w:rsid w:val="00F57093"/>
    <w:rsid w:val="00F61547"/>
    <w:rsid w:val="00F61577"/>
    <w:rsid w:val="00F72763"/>
    <w:rsid w:val="00F73831"/>
    <w:rsid w:val="00F73DD4"/>
    <w:rsid w:val="00F811FA"/>
    <w:rsid w:val="00F83240"/>
    <w:rsid w:val="00F8644C"/>
    <w:rsid w:val="00F86867"/>
    <w:rsid w:val="00F86CD2"/>
    <w:rsid w:val="00F871EC"/>
    <w:rsid w:val="00F91F98"/>
    <w:rsid w:val="00F93B11"/>
    <w:rsid w:val="00F9787E"/>
    <w:rsid w:val="00FA2881"/>
    <w:rsid w:val="00FA2DB6"/>
    <w:rsid w:val="00FA3BE2"/>
    <w:rsid w:val="00FA4695"/>
    <w:rsid w:val="00FA47CA"/>
    <w:rsid w:val="00FB294E"/>
    <w:rsid w:val="00FB2B4C"/>
    <w:rsid w:val="00FB64B2"/>
    <w:rsid w:val="00FC00A1"/>
    <w:rsid w:val="00FC25DF"/>
    <w:rsid w:val="00FC2B9D"/>
    <w:rsid w:val="00FC381D"/>
    <w:rsid w:val="00FC636B"/>
    <w:rsid w:val="00FC757D"/>
    <w:rsid w:val="00FD040C"/>
    <w:rsid w:val="00FD4789"/>
    <w:rsid w:val="00FD7193"/>
    <w:rsid w:val="00FE26CD"/>
    <w:rsid w:val="00FE587E"/>
    <w:rsid w:val="00FE5BCE"/>
    <w:rsid w:val="00FE6663"/>
    <w:rsid w:val="00FF2A0F"/>
    <w:rsid w:val="00FF561C"/>
    <w:rsid w:val="00FF6E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5702C7"/>
  <w15:chartTrackingRefBased/>
  <w15:docId w15:val="{0E0AABA3-9FAE-4F58-9434-E42C03F3A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7B1"/>
    <w:pPr>
      <w:spacing w:line="340" w:lineRule="atLeast"/>
      <w:jc w:val="both"/>
    </w:pPr>
    <w:rPr>
      <w:rFonts w:ascii="Times New Roman" w:eastAsia="Times New Roman" w:hAnsi="Times New Roman"/>
      <w:color w:val="000000"/>
      <w:sz w:val="24"/>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basedOn w:val="MDPI31text"/>
    <w:next w:val="MDPI12title"/>
    <w:qFormat/>
    <w:rsid w:val="00D86E69"/>
    <w:pPr>
      <w:spacing w:line="240" w:lineRule="auto"/>
      <w:ind w:firstLine="0"/>
      <w:jc w:val="left"/>
    </w:pPr>
    <w:rPr>
      <w:i/>
    </w:rPr>
  </w:style>
  <w:style w:type="paragraph" w:customStyle="1" w:styleId="MDPI12title">
    <w:name w:val="MDPI_1.2_title"/>
    <w:next w:val="MDPI13authornames"/>
    <w:qFormat/>
    <w:rsid w:val="00E454BD"/>
    <w:pPr>
      <w:adjustRightInd w:val="0"/>
      <w:snapToGrid w:val="0"/>
      <w:spacing w:after="240" w:line="28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basedOn w:val="MDPI31text"/>
    <w:next w:val="MDPI14history"/>
    <w:qFormat/>
    <w:rsid w:val="00996419"/>
    <w:pPr>
      <w:spacing w:after="120"/>
      <w:ind w:firstLine="0"/>
      <w:jc w:val="left"/>
    </w:pPr>
    <w:rPr>
      <w:b/>
      <w:snapToGrid/>
    </w:rPr>
  </w:style>
  <w:style w:type="paragraph" w:customStyle="1" w:styleId="MDPI14history">
    <w:name w:val="MDPI_1.4_history"/>
    <w:basedOn w:val="MDPI62Acknowledgments"/>
    <w:next w:val="Normal"/>
    <w:qFormat/>
    <w:rsid w:val="00CE6526"/>
    <w:pPr>
      <w:jc w:val="left"/>
    </w:pPr>
    <w:rPr>
      <w:snapToGrid/>
    </w:rPr>
  </w:style>
  <w:style w:type="paragraph" w:customStyle="1" w:styleId="MDPI16affiliation">
    <w:name w:val="MDPI_1.6_affiliation"/>
    <w:basedOn w:val="MDPI62Acknowledgments"/>
    <w:qFormat/>
    <w:rsid w:val="00CE6526"/>
    <w:pPr>
      <w:spacing w:before="0"/>
      <w:ind w:left="198" w:hanging="198"/>
      <w:jc w:val="left"/>
    </w:pPr>
    <w:rPr>
      <w:snapToGrid/>
      <w:szCs w:val="18"/>
    </w:rPr>
  </w:style>
  <w:style w:type="paragraph" w:customStyle="1" w:styleId="MDPI17abstract">
    <w:name w:val="MDPI_1.7_abstract"/>
    <w:basedOn w:val="MDPI31text"/>
    <w:next w:val="MDPI18keywords"/>
    <w:qFormat/>
    <w:rsid w:val="00B56A9A"/>
    <w:pPr>
      <w:spacing w:before="240" w:after="120"/>
      <w:ind w:firstLine="0"/>
    </w:pPr>
    <w:rPr>
      <w:snapToGrid/>
    </w:rPr>
  </w:style>
  <w:style w:type="paragraph" w:customStyle="1" w:styleId="MDPI18keywords">
    <w:name w:val="MDPI_1.8_keywords"/>
    <w:basedOn w:val="MDPI31text"/>
    <w:next w:val="Normal"/>
    <w:qFormat/>
    <w:rsid w:val="00E454BD"/>
    <w:pPr>
      <w:spacing w:before="240"/>
      <w:ind w:firstLine="0"/>
    </w:pPr>
  </w:style>
  <w:style w:type="paragraph" w:customStyle="1" w:styleId="MDPI19line">
    <w:name w:val="MDPI_1.9_line"/>
    <w:basedOn w:val="MDPI31text"/>
    <w:qFormat/>
    <w:rsid w:val="00996419"/>
    <w:pPr>
      <w:pBdr>
        <w:bottom w:val="single" w:sz="6" w:space="1" w:color="auto"/>
      </w:pBdr>
      <w:ind w:firstLine="0"/>
    </w:pPr>
    <w:rPr>
      <w:snapToGrid/>
      <w:szCs w:val="24"/>
    </w:rPr>
  </w:style>
  <w:style w:type="paragraph" w:styleId="Footer">
    <w:name w:val="footer"/>
    <w:basedOn w:val="Normal"/>
    <w:link w:val="FooterChar"/>
    <w:uiPriority w:val="99"/>
    <w:rsid w:val="00996419"/>
    <w:pPr>
      <w:tabs>
        <w:tab w:val="center" w:pos="4153"/>
        <w:tab w:val="right" w:pos="8306"/>
      </w:tabs>
      <w:snapToGrid w:val="0"/>
      <w:spacing w:line="240" w:lineRule="atLeast"/>
    </w:pPr>
    <w:rPr>
      <w:sz w:val="18"/>
      <w:szCs w:val="18"/>
    </w:rPr>
  </w:style>
  <w:style w:type="character" w:customStyle="1" w:styleId="FooterChar">
    <w:name w:val="Footer Char"/>
    <w:link w:val="Footer"/>
    <w:uiPriority w:val="99"/>
    <w:rsid w:val="00996419"/>
    <w:rPr>
      <w:rFonts w:ascii="Times New Roman" w:eastAsia="Times New Roman" w:hAnsi="Times New Roman" w:cs="Times New Roman"/>
      <w:color w:val="000000"/>
      <w:kern w:val="0"/>
      <w:sz w:val="18"/>
      <w:szCs w:val="18"/>
      <w:lang w:eastAsia="de-DE"/>
    </w:rPr>
  </w:style>
  <w:style w:type="paragraph" w:styleId="Header">
    <w:name w:val="header"/>
    <w:basedOn w:val="Normal"/>
    <w:link w:val="HeaderChar"/>
    <w:uiPriority w:val="99"/>
    <w:rsid w:val="00996419"/>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link w:val="Header"/>
    <w:uiPriority w:val="99"/>
    <w:rsid w:val="00996419"/>
    <w:rPr>
      <w:rFonts w:ascii="Times New Roman" w:eastAsia="Times New Roman" w:hAnsi="Times New Roman" w:cs="Times New Roman"/>
      <w:color w:val="000000"/>
      <w:kern w:val="0"/>
      <w:sz w:val="18"/>
      <w:szCs w:val="18"/>
      <w:lang w:eastAsia="de-DE"/>
    </w:rPr>
  </w:style>
  <w:style w:type="paragraph" w:customStyle="1" w:styleId="MDPIheaderjournallogo">
    <w:name w:val="MDPI_header_journal_logo"/>
    <w:qFormat/>
    <w:rsid w:val="00996419"/>
    <w:pPr>
      <w:adjustRightInd w:val="0"/>
      <w:snapToGrid w:val="0"/>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996419"/>
    <w:pPr>
      <w:ind w:firstLine="0"/>
    </w:pPr>
  </w:style>
  <w:style w:type="paragraph" w:customStyle="1" w:styleId="MDPI33textspaceafter">
    <w:name w:val="MDPI_3.3_text_space_after"/>
    <w:basedOn w:val="MDPI31text"/>
    <w:qFormat/>
    <w:rsid w:val="00996419"/>
    <w:pPr>
      <w:spacing w:after="240"/>
    </w:pPr>
  </w:style>
  <w:style w:type="paragraph" w:customStyle="1" w:styleId="MDPI34textspacebefore">
    <w:name w:val="MDPI_3.4_text_space_before"/>
    <w:basedOn w:val="MDPI31text"/>
    <w:qFormat/>
    <w:rsid w:val="00996419"/>
    <w:pPr>
      <w:spacing w:before="240"/>
    </w:pPr>
  </w:style>
  <w:style w:type="paragraph" w:customStyle="1" w:styleId="MDPI35textbeforelist">
    <w:name w:val="MDPI_3.5_text_before_list"/>
    <w:basedOn w:val="MDPI31text"/>
    <w:qFormat/>
    <w:rsid w:val="00996419"/>
    <w:pPr>
      <w:spacing w:after="120"/>
    </w:pPr>
  </w:style>
  <w:style w:type="paragraph" w:customStyle="1" w:styleId="MDPI36textafterlist">
    <w:name w:val="MDPI_3.6_text_after_list"/>
    <w:basedOn w:val="MDPI31text"/>
    <w:qFormat/>
    <w:rsid w:val="00996419"/>
    <w:pPr>
      <w:spacing w:before="120"/>
    </w:pPr>
  </w:style>
  <w:style w:type="paragraph" w:customStyle="1" w:styleId="MDPI37itemize">
    <w:name w:val="MDPI_3.7_itemize"/>
    <w:basedOn w:val="MDPI31text"/>
    <w:qFormat/>
    <w:rsid w:val="00996419"/>
    <w:pPr>
      <w:numPr>
        <w:numId w:val="1"/>
      </w:numPr>
      <w:ind w:left="425" w:hanging="425"/>
    </w:pPr>
  </w:style>
  <w:style w:type="paragraph" w:customStyle="1" w:styleId="MDPI38bullet">
    <w:name w:val="MDPI_3.8_bullet"/>
    <w:basedOn w:val="MDPI31text"/>
    <w:qFormat/>
    <w:rsid w:val="00996419"/>
    <w:pPr>
      <w:numPr>
        <w:numId w:val="2"/>
      </w:numPr>
      <w:ind w:left="425" w:hanging="425"/>
    </w:pPr>
  </w:style>
  <w:style w:type="paragraph" w:customStyle="1" w:styleId="MDPI39equation">
    <w:name w:val="MDPI_3.9_equation"/>
    <w:basedOn w:val="MDPI31text"/>
    <w:qFormat/>
    <w:rsid w:val="00996419"/>
    <w:pPr>
      <w:spacing w:before="120" w:after="120"/>
      <w:ind w:left="709" w:firstLine="0"/>
      <w:jc w:val="center"/>
    </w:pPr>
  </w:style>
  <w:style w:type="paragraph" w:customStyle="1" w:styleId="MDPI3aequationnumber">
    <w:name w:val="MDPI_3.a_equation_number"/>
    <w:basedOn w:val="MDPI31text"/>
    <w:qFormat/>
    <w:rsid w:val="00996419"/>
    <w:pPr>
      <w:spacing w:before="120" w:after="120" w:line="240" w:lineRule="auto"/>
      <w:ind w:firstLine="0"/>
      <w:jc w:val="right"/>
    </w:pPr>
  </w:style>
  <w:style w:type="paragraph" w:customStyle="1" w:styleId="MDPI62Acknowledgments">
    <w:name w:val="MDPI_6.2_Acknowledgments"/>
    <w:qFormat/>
    <w:rsid w:val="00F86867"/>
    <w:pPr>
      <w:adjustRightInd w:val="0"/>
      <w:snapToGrid w:val="0"/>
      <w:spacing w:before="120" w:line="280" w:lineRule="atLeast"/>
      <w:jc w:val="both"/>
    </w:pPr>
    <w:rPr>
      <w:rFonts w:ascii="Palatino Linotype" w:eastAsia="Times New Roman" w:hAnsi="Palatino Linotype"/>
      <w:snapToGrid w:val="0"/>
      <w:color w:val="000000"/>
      <w:sz w:val="18"/>
      <w:lang w:eastAsia="de-DE" w:bidi="en-US"/>
    </w:rPr>
  </w:style>
  <w:style w:type="paragraph" w:customStyle="1" w:styleId="MDPI41tablecaption">
    <w:name w:val="MDPI_4.1_table_caption"/>
    <w:basedOn w:val="MDPI62Acknowledgments"/>
    <w:qFormat/>
    <w:rsid w:val="00AE62D1"/>
    <w:pPr>
      <w:spacing w:before="240" w:after="120"/>
    </w:pPr>
    <w:rPr>
      <w:snapToGrid/>
      <w:szCs w:val="22"/>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basedOn w:val="MDPI41tablecaption"/>
    <w:next w:val="MDPI31text"/>
    <w:qFormat/>
    <w:rsid w:val="00996419"/>
    <w:pPr>
      <w:spacing w:before="0"/>
    </w:pPr>
  </w:style>
  <w:style w:type="paragraph" w:customStyle="1" w:styleId="MDPI51figurecaption">
    <w:name w:val="MDPI_5.1_figure_caption"/>
    <w:basedOn w:val="MDPI62Acknowledgments"/>
    <w:qFormat/>
    <w:rsid w:val="00AE62D1"/>
    <w:pPr>
      <w:spacing w:after="240"/>
    </w:pPr>
    <w:rPr>
      <w:snapToGrid/>
    </w:rPr>
  </w:style>
  <w:style w:type="paragraph" w:customStyle="1" w:styleId="MDPI52figure">
    <w:name w:val="MDPI_5.2_figure"/>
    <w:qFormat/>
    <w:rsid w:val="008C1BF0"/>
    <w:pPr>
      <w:spacing w:before="240" w:after="120"/>
      <w:jc w:val="center"/>
    </w:pPr>
    <w:rPr>
      <w:rFonts w:ascii="Palatino Linotype" w:eastAsia="Times New Roman" w:hAnsi="Palatino Linotype"/>
      <w:snapToGrid w:val="0"/>
      <w:color w:val="000000"/>
      <w:sz w:val="24"/>
      <w:lang w:eastAsia="de-DE" w:bidi="en-US"/>
    </w:rPr>
  </w:style>
  <w:style w:type="paragraph" w:customStyle="1" w:styleId="MDPI61Supplementary">
    <w:name w:val="MDPI_6.1_Supplementary"/>
    <w:basedOn w:val="MDPI62Acknowledgments"/>
    <w:qFormat/>
    <w:rsid w:val="00996419"/>
    <w:pPr>
      <w:spacing w:before="240"/>
    </w:pPr>
    <w:rPr>
      <w:lang w:eastAsia="en-US"/>
    </w:rPr>
  </w:style>
  <w:style w:type="paragraph" w:customStyle="1" w:styleId="MDPI63AuthorContributions">
    <w:name w:val="MDPI_6.3_AuthorContributions"/>
    <w:basedOn w:val="MDPI62Acknowledgments"/>
    <w:qFormat/>
    <w:rsid w:val="00996419"/>
    <w:rPr>
      <w:rFonts w:eastAsia="SimSun"/>
      <w:color w:val="auto"/>
      <w:lang w:eastAsia="en-US"/>
    </w:rPr>
  </w:style>
  <w:style w:type="paragraph" w:customStyle="1" w:styleId="MDPI64CoI">
    <w:name w:val="MDPI_6.4_CoI"/>
    <w:basedOn w:val="MDPI62Acknowledgments"/>
    <w:qFormat/>
    <w:rsid w:val="00996419"/>
  </w:style>
  <w:style w:type="paragraph" w:customStyle="1" w:styleId="MDPI81theorem">
    <w:name w:val="MDPI_8.1_theorem"/>
    <w:basedOn w:val="MDPI32textnoindent"/>
    <w:qFormat/>
    <w:rsid w:val="00996419"/>
    <w:rPr>
      <w:i/>
    </w:rPr>
  </w:style>
  <w:style w:type="paragraph" w:customStyle="1" w:styleId="MDPI82proof">
    <w:name w:val="MDPI_8.2_proof"/>
    <w:basedOn w:val="MDPI32textnoindent"/>
    <w:qFormat/>
    <w:rsid w:val="00996419"/>
  </w:style>
  <w:style w:type="paragraph" w:customStyle="1" w:styleId="MDPIfooterfirstpage">
    <w:name w:val="MDPI_footer_firstpage"/>
    <w:basedOn w:val="Normal"/>
    <w:qFormat/>
    <w:rsid w:val="00996419"/>
    <w:pPr>
      <w:tabs>
        <w:tab w:val="right" w:pos="8845"/>
      </w:tabs>
      <w:adjustRightInd w:val="0"/>
      <w:snapToGrid w:val="0"/>
      <w:spacing w:before="120" w:line="160" w:lineRule="exact"/>
      <w:jc w:val="left"/>
    </w:pPr>
    <w:rPr>
      <w:rFonts w:ascii="Palatino Linotype" w:hAnsi="Palatino Linotype"/>
      <w:color w:val="auto"/>
      <w:sz w:val="16"/>
    </w:rPr>
  </w:style>
  <w:style w:type="paragraph" w:customStyle="1" w:styleId="MDPI31text">
    <w:name w:val="MDPI_3.1_text"/>
    <w:qFormat/>
    <w:rsid w:val="00505292"/>
    <w:pPr>
      <w:adjustRightInd w:val="0"/>
      <w:snapToGrid w:val="0"/>
      <w:spacing w:line="280" w:lineRule="atLeast"/>
      <w:ind w:firstLine="425"/>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basedOn w:val="MDPI31text"/>
    <w:qFormat/>
    <w:rsid w:val="00996419"/>
    <w:pPr>
      <w:spacing w:before="240" w:after="120"/>
      <w:ind w:firstLine="0"/>
      <w:jc w:val="left"/>
      <w:outlineLvl w:val="2"/>
    </w:pPr>
  </w:style>
  <w:style w:type="paragraph" w:customStyle="1" w:styleId="MDPI21heading1">
    <w:name w:val="MDPI_2.1_heading1"/>
    <w:basedOn w:val="MDPI23heading3"/>
    <w:qFormat/>
    <w:rsid w:val="00E454BD"/>
    <w:pPr>
      <w:outlineLvl w:val="0"/>
    </w:pPr>
    <w:rPr>
      <w:b/>
      <w:sz w:val="24"/>
    </w:rPr>
  </w:style>
  <w:style w:type="paragraph" w:customStyle="1" w:styleId="MDPI22heading2">
    <w:name w:val="MDPI_2.2_heading2"/>
    <w:basedOn w:val="Normal"/>
    <w:qFormat/>
    <w:rsid w:val="006D096D"/>
    <w:pPr>
      <w:kinsoku w:val="0"/>
      <w:overflowPunct w:val="0"/>
      <w:autoSpaceDE w:val="0"/>
      <w:autoSpaceDN w:val="0"/>
      <w:adjustRightInd w:val="0"/>
      <w:snapToGrid w:val="0"/>
      <w:spacing w:before="240" w:after="120" w:line="280" w:lineRule="atLeast"/>
      <w:jc w:val="left"/>
      <w:outlineLvl w:val="1"/>
    </w:pPr>
    <w:rPr>
      <w:rFonts w:ascii="Palatino Linotype" w:hAnsi="Palatino Linotype"/>
      <w:i/>
      <w:noProof/>
      <w:snapToGrid w:val="0"/>
      <w:sz w:val="20"/>
      <w:szCs w:val="22"/>
      <w:lang w:bidi="en-US"/>
    </w:rPr>
  </w:style>
  <w:style w:type="paragraph" w:customStyle="1" w:styleId="MDPI71References">
    <w:name w:val="MDPI_7.1_References"/>
    <w:basedOn w:val="MDPI62Acknowledgments"/>
    <w:qFormat/>
    <w:rsid w:val="006D096D"/>
    <w:pPr>
      <w:numPr>
        <w:numId w:val="3"/>
      </w:numPr>
      <w:spacing w:before="0"/>
      <w:ind w:left="425" w:hanging="425"/>
    </w:pPr>
  </w:style>
  <w:style w:type="paragraph" w:styleId="BalloonText">
    <w:name w:val="Balloon Text"/>
    <w:basedOn w:val="Normal"/>
    <w:link w:val="BalloonTextChar"/>
    <w:uiPriority w:val="99"/>
    <w:semiHidden/>
    <w:unhideWhenUsed/>
    <w:rsid w:val="00996419"/>
    <w:pPr>
      <w:spacing w:line="240" w:lineRule="auto"/>
    </w:pPr>
    <w:rPr>
      <w:sz w:val="18"/>
      <w:szCs w:val="18"/>
    </w:rPr>
  </w:style>
  <w:style w:type="character" w:customStyle="1" w:styleId="BalloonTextChar">
    <w:name w:val="Balloon Text Char"/>
    <w:link w:val="BalloonText"/>
    <w:uiPriority w:val="99"/>
    <w:semiHidden/>
    <w:rsid w:val="00996419"/>
    <w:rPr>
      <w:rFonts w:ascii="Times New Roman" w:eastAsia="Times New Roman" w:hAnsi="Times New Roman" w:cs="Times New Roman"/>
      <w:color w:val="000000"/>
      <w:kern w:val="0"/>
      <w:sz w:val="18"/>
      <w:szCs w:val="18"/>
      <w:lang w:eastAsia="de-DE"/>
    </w:rPr>
  </w:style>
  <w:style w:type="character" w:styleId="LineNumber">
    <w:name w:val="line number"/>
    <w:basedOn w:val="DefaultParagraphFont"/>
    <w:uiPriority w:val="99"/>
    <w:semiHidden/>
    <w:unhideWhenUsed/>
    <w:rsid w:val="00996419"/>
  </w:style>
  <w:style w:type="table" w:customStyle="1" w:styleId="MDPI41threelinetable">
    <w:name w:val="MDPI_4.1_three_line_table"/>
    <w:basedOn w:val="TableNormal"/>
    <w:uiPriority w:val="99"/>
    <w:rsid w:val="004B7429"/>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Calibri Light" w:hAnsi="Calibri Light"/>
        <w:b/>
        <w:i w:val="0"/>
        <w:sz w:val="20"/>
      </w:rPr>
      <w:tblPr/>
      <w:tcPr>
        <w:tcBorders>
          <w:bottom w:val="single" w:sz="4" w:space="0" w:color="auto"/>
        </w:tcBorders>
      </w:tcPr>
    </w:tblStylePr>
  </w:style>
  <w:style w:type="character" w:styleId="Hyperlink">
    <w:name w:val="Hyperlink"/>
    <w:uiPriority w:val="99"/>
    <w:unhideWhenUsed/>
    <w:rsid w:val="00BF5D96"/>
    <w:rPr>
      <w:color w:val="0563C1"/>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853B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3Notes">
    <w:name w:val="MDPI_6.3_Notes"/>
    <w:qFormat/>
    <w:rsid w:val="00C53547"/>
    <w:pPr>
      <w:adjustRightInd w:val="0"/>
      <w:snapToGrid w:val="0"/>
      <w:spacing w:before="240" w:line="228" w:lineRule="auto"/>
      <w:jc w:val="both"/>
    </w:pPr>
    <w:rPr>
      <w:rFonts w:ascii="Palatino Linotype" w:hAnsi="Palatino Linotype"/>
      <w:snapToGrid w:val="0"/>
      <w:color w:val="000000"/>
      <w:sz w:val="18"/>
      <w:lang w:eastAsia="en-US" w:bidi="en-US"/>
    </w:rPr>
  </w:style>
  <w:style w:type="paragraph" w:customStyle="1" w:styleId="MDPI122runningtitle">
    <w:name w:val="MDPI_1.2.2_runningtitle"/>
    <w:basedOn w:val="MDPI12title"/>
    <w:qFormat/>
    <w:rsid w:val="00632097"/>
    <w:pPr>
      <w:spacing w:after="120" w:line="240" w:lineRule="atLeast"/>
    </w:pPr>
    <w:rPr>
      <w:sz w:val="20"/>
    </w:rPr>
  </w:style>
  <w:style w:type="table" w:customStyle="1" w:styleId="TableGrid1">
    <w:name w:val="Table Grid1"/>
    <w:basedOn w:val="TableNormal"/>
    <w:next w:val="TableGrid"/>
    <w:uiPriority w:val="59"/>
    <w:rsid w:val="000F685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42339"/>
    <w:rPr>
      <w:rFonts w:ascii="Times New Roman" w:eastAsia="Times New Roman" w:hAnsi="Times New Roman"/>
      <w:color w:val="000000"/>
      <w:sz w:val="24"/>
      <w:lang w:eastAsia="de-DE"/>
    </w:rPr>
  </w:style>
  <w:style w:type="character" w:styleId="CommentReference">
    <w:name w:val="annotation reference"/>
    <w:basedOn w:val="DefaultParagraphFont"/>
    <w:uiPriority w:val="99"/>
    <w:semiHidden/>
    <w:unhideWhenUsed/>
    <w:rsid w:val="00CA77C7"/>
    <w:rPr>
      <w:sz w:val="16"/>
      <w:szCs w:val="16"/>
    </w:rPr>
  </w:style>
  <w:style w:type="paragraph" w:styleId="CommentText">
    <w:name w:val="annotation text"/>
    <w:basedOn w:val="Normal"/>
    <w:link w:val="CommentTextChar"/>
    <w:uiPriority w:val="99"/>
    <w:unhideWhenUsed/>
    <w:rsid w:val="00CA77C7"/>
    <w:pPr>
      <w:spacing w:line="240" w:lineRule="auto"/>
    </w:pPr>
    <w:rPr>
      <w:sz w:val="20"/>
    </w:rPr>
  </w:style>
  <w:style w:type="character" w:customStyle="1" w:styleId="CommentTextChar">
    <w:name w:val="Comment Text Char"/>
    <w:basedOn w:val="DefaultParagraphFont"/>
    <w:link w:val="CommentText"/>
    <w:uiPriority w:val="99"/>
    <w:rsid w:val="00CA77C7"/>
    <w:rPr>
      <w:rFonts w:ascii="Times New Roman" w:eastAsia="Times New Roman" w:hAnsi="Times New Roman"/>
      <w:color w:val="000000"/>
      <w:lang w:eastAsia="de-DE"/>
    </w:rPr>
  </w:style>
  <w:style w:type="paragraph" w:styleId="CommentSubject">
    <w:name w:val="annotation subject"/>
    <w:basedOn w:val="CommentText"/>
    <w:next w:val="CommentText"/>
    <w:link w:val="CommentSubjectChar"/>
    <w:uiPriority w:val="99"/>
    <w:semiHidden/>
    <w:unhideWhenUsed/>
    <w:rsid w:val="00CA77C7"/>
    <w:rPr>
      <w:b/>
      <w:bCs/>
    </w:rPr>
  </w:style>
  <w:style w:type="character" w:customStyle="1" w:styleId="CommentSubjectChar">
    <w:name w:val="Comment Subject Char"/>
    <w:basedOn w:val="CommentTextChar"/>
    <w:link w:val="CommentSubject"/>
    <w:uiPriority w:val="99"/>
    <w:semiHidden/>
    <w:rsid w:val="00CA77C7"/>
    <w:rPr>
      <w:rFonts w:ascii="Times New Roman" w:eastAsia="Times New Roman" w:hAnsi="Times New Roman"/>
      <w:b/>
      <w:bCs/>
      <w:color w:val="00000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c.si.edu/research/laboratories/animal-plant-interaction/projects/mangrove-expansion-response-climate-chang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2.xml"/><Relationship Id="rId10" Type="http://schemas.openxmlformats.org/officeDocument/2006/relationships/hyperlink" Target="https://www.nps.gov/im/sfcn/mangrove-marsh-ecotone.ht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im\Downloads\preprints-template\preprints-template\preprint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1CE13-CDA0-48EE-96DB-494B87AFE5C8}">
  <ds:schemaRefs>
    <ds:schemaRef ds:uri="http://schemas.openxmlformats.org/officeDocument/2006/bibliography"/>
  </ds:schemaRefs>
</ds:datastoreItem>
</file>

<file path=docMetadata/LabelInfo.xml><?xml version="1.0" encoding="utf-8"?>
<clbl:labelList xmlns:clbl="http://schemas.microsoft.com/office/2020/mipLabelMetadata">
  <clbl:label id="{6dd02d64-b7f3-43f7-a145-cfd68d338edf}" enabled="1" method="Standard" siteId="{0693b5ba-4b18-4d7b-9341-f32f400a5494}" contentBits="0" removed="0"/>
</clbl:labelList>
</file>

<file path=docProps/app.xml><?xml version="1.0" encoding="utf-8"?>
<Properties xmlns="http://schemas.openxmlformats.org/officeDocument/2006/extended-properties" xmlns:vt="http://schemas.openxmlformats.org/officeDocument/2006/docPropsVTypes">
  <Template>preprints-template.dot</Template>
  <TotalTime>8</TotalTime>
  <Pages>14</Pages>
  <Words>3456</Words>
  <Characters>19702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23112</CharactersWithSpaces>
  <SharedDoc>false</SharedDoc>
  <HLinks>
    <vt:vector size="6" baseType="variant">
      <vt:variant>
        <vt:i4>6094915</vt:i4>
      </vt:variant>
      <vt:variant>
        <vt:i4>0</vt:i4>
      </vt:variant>
      <vt:variant>
        <vt:i4>0</vt:i4>
      </vt:variant>
      <vt:variant>
        <vt:i4>5</vt:i4>
      </vt:variant>
      <vt:variant>
        <vt:lpwstr>http://img.mdpi.org/data/contributor-role-instruction.pdf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dc:description/>
  <cp:lastModifiedBy>Jim Grace</cp:lastModifiedBy>
  <cp:revision>2</cp:revision>
  <cp:lastPrinted>2026-05-02T19:50:00Z</cp:lastPrinted>
  <dcterms:created xsi:type="dcterms:W3CDTF">2026-08-25T15:54:00Z</dcterms:created>
  <dcterms:modified xsi:type="dcterms:W3CDTF">2026-08-25T15:54:00Z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a5fa0f68-e883-4fbf-a251-2449d2e71136</vt:lpwstr>
  </property>
</Properties>
</file>